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8C81E" w14:textId="489C67DF" w:rsidR="0069309F" w:rsidRDefault="005F3174">
      <w:pPr>
        <w:pStyle w:val="Heading1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E5C487" wp14:editId="1A91C730">
            <wp:simplePos x="0" y="0"/>
            <wp:positionH relativeFrom="column">
              <wp:posOffset>2044555</wp:posOffset>
            </wp:positionH>
            <wp:positionV relativeFrom="paragraph">
              <wp:posOffset>2803668</wp:posOffset>
            </wp:positionV>
            <wp:extent cx="1533671" cy="2299696"/>
            <wp:effectExtent l="114300" t="76200" r="117475" b="755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sLetterTuesday-6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6601">
                      <a:off x="0" y="0"/>
                      <a:ext cx="1552977" cy="232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13A">
        <w:rPr>
          <w:noProof/>
        </w:rPr>
        <w:drawing>
          <wp:anchor distT="0" distB="0" distL="114300" distR="114300" simplePos="0" relativeHeight="251676672" behindDoc="0" locked="0" layoutInCell="1" allowOverlap="1" wp14:anchorId="31B5F2BB" wp14:editId="2C2DC20E">
            <wp:simplePos x="0" y="0"/>
            <wp:positionH relativeFrom="column">
              <wp:posOffset>-42446</wp:posOffset>
            </wp:positionH>
            <wp:positionV relativeFrom="paragraph">
              <wp:posOffset>5286786</wp:posOffset>
            </wp:positionV>
            <wp:extent cx="1468120" cy="1917700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uesday-84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C"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727A6FEB" wp14:editId="5E248C98">
                <wp:simplePos x="0" y="0"/>
                <wp:positionH relativeFrom="margin">
                  <wp:posOffset>-222250</wp:posOffset>
                </wp:positionH>
                <wp:positionV relativeFrom="margin">
                  <wp:posOffset>6350</wp:posOffset>
                </wp:positionV>
                <wp:extent cx="6858000" cy="1390650"/>
                <wp:effectExtent l="0" t="0" r="0" b="635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390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70F39" w14:textId="77777777" w:rsidR="0069309F" w:rsidRDefault="004025D3">
                            <w:pPr>
                              <w:pStyle w:val="Title"/>
                            </w:pPr>
                            <w:r>
                              <w:t>Camp Abilities News</w:t>
                            </w:r>
                          </w:p>
                          <w:p w14:paraId="56DFA904" w14:textId="77777777" w:rsidR="0069309F" w:rsidRPr="004025D3" w:rsidRDefault="004025D3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 w:rsidRPr="004025D3">
                              <w:rPr>
                                <w:sz w:val="28"/>
                                <w:szCs w:val="28"/>
                              </w:rPr>
                              <w:t>“Believe you can achieve”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7.5pt;margin-top:.5pt;width:540pt;height:109.5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&#13;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:rsidR="0069309F" w:rsidRDefault="004025D3">
                      <w:pPr>
                        <w:pStyle w:val="Title"/>
                      </w:pPr>
                      <w:r>
                        <w:t>Camp Abilities News</w:t>
                      </w:r>
                    </w:p>
                    <w:p w:rsidR="0069309F" w:rsidRPr="004025D3" w:rsidRDefault="004025D3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 w:rsidRPr="004025D3">
                        <w:rPr>
                          <w:sz w:val="28"/>
                          <w:szCs w:val="28"/>
                        </w:rPr>
                        <w:t>“Believe you can achieve”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4025D3">
        <w:t>More photos - Tuesday June 27th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599"/>
        <w:gridCol w:w="4798"/>
      </w:tblGrid>
      <w:tr w:rsidR="0069309F" w14:paraId="41EF1095" w14:textId="77777777">
        <w:trPr>
          <w:jc w:val="center"/>
        </w:trPr>
        <w:tc>
          <w:tcPr>
            <w:tcW w:w="2323" w:type="pct"/>
          </w:tcPr>
          <w:p w14:paraId="5A720FA6" w14:textId="202DA207" w:rsidR="0069309F" w:rsidRDefault="00EC3D2E" w:rsidP="004025D3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B3297BC" wp14:editId="4E590833">
                  <wp:simplePos x="0" y="0"/>
                  <wp:positionH relativeFrom="column">
                    <wp:posOffset>-119818</wp:posOffset>
                  </wp:positionH>
                  <wp:positionV relativeFrom="paragraph">
                    <wp:posOffset>150809</wp:posOffset>
                  </wp:positionV>
                  <wp:extent cx="1546009" cy="2318198"/>
                  <wp:effectExtent l="292100" t="177800" r="295910" b="1714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uesday-11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56863">
                            <a:off x="0" y="0"/>
                            <a:ext cx="154600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CF2A98" w14:textId="13506305" w:rsidR="0069309F" w:rsidRDefault="0069309F">
            <w:pPr>
              <w:pStyle w:val="Heading3"/>
            </w:pPr>
          </w:p>
        </w:tc>
        <w:tc>
          <w:tcPr>
            <w:tcW w:w="297" w:type="pct"/>
          </w:tcPr>
          <w:p w14:paraId="7AA1FA82" w14:textId="77777777" w:rsidR="0069309F" w:rsidRDefault="0069309F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69309F" w14:paraId="2ADA5E81" w14:textId="77777777">
              <w:tc>
                <w:tcPr>
                  <w:tcW w:w="4798" w:type="dxa"/>
                </w:tcPr>
                <w:p w14:paraId="33143FA5" w14:textId="77777777" w:rsidR="0069309F" w:rsidRDefault="0069309F"/>
              </w:tc>
            </w:tr>
            <w:tr w:rsidR="0069309F" w14:paraId="3B277355" w14:textId="77777777">
              <w:tc>
                <w:tcPr>
                  <w:tcW w:w="4798" w:type="dxa"/>
                </w:tcPr>
                <w:p w14:paraId="1668523C" w14:textId="77777777" w:rsidR="0069309F" w:rsidRDefault="0069309F">
                  <w:pPr>
                    <w:pStyle w:val="Caption"/>
                  </w:pPr>
                </w:p>
              </w:tc>
            </w:tr>
            <w:tr w:rsidR="0069309F" w14:paraId="1BE92C6D" w14:textId="77777777">
              <w:tc>
                <w:tcPr>
                  <w:tcW w:w="4798" w:type="dxa"/>
                </w:tcPr>
                <w:p w14:paraId="73804BCF" w14:textId="77777777" w:rsidR="0069309F" w:rsidRDefault="0069309F"/>
              </w:tc>
            </w:tr>
            <w:tr w:rsidR="0069309F" w14:paraId="2B52CF9B" w14:textId="77777777">
              <w:tc>
                <w:tcPr>
                  <w:tcW w:w="4798" w:type="dxa"/>
                </w:tcPr>
                <w:p w14:paraId="5B5A1E8C" w14:textId="77777777" w:rsidR="0069309F" w:rsidRDefault="005F3174">
                  <w:pPr>
                    <w:pStyle w:val="Caption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09E911BB" wp14:editId="4D59ED14">
                        <wp:simplePos x="0" y="0"/>
                        <wp:positionH relativeFrom="column">
                          <wp:posOffset>434402</wp:posOffset>
                        </wp:positionH>
                        <wp:positionV relativeFrom="paragraph">
                          <wp:posOffset>-894822</wp:posOffset>
                        </wp:positionV>
                        <wp:extent cx="2613042" cy="1742028"/>
                        <wp:effectExtent l="165100" t="279400" r="168275" b="277495"/>
                        <wp:wrapNone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NewsLetterTuesday-11.jpg"/>
                                <pic:cNvPicPr/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69420">
                                  <a:off x="0" y="0"/>
                                  <a:ext cx="2613042" cy="1742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2F3329F" w14:textId="77777777" w:rsidR="00E640EE" w:rsidRDefault="00E640EE"/>
          <w:p w14:paraId="66E9B1E9" w14:textId="77777777" w:rsidR="00E640EE" w:rsidRPr="00E640EE" w:rsidRDefault="00E640EE" w:rsidP="00E640EE"/>
          <w:p w14:paraId="2E5B21AB" w14:textId="77777777" w:rsidR="00E640EE" w:rsidRPr="00E640EE" w:rsidRDefault="00E640EE" w:rsidP="00E640EE"/>
          <w:p w14:paraId="792777C8" w14:textId="77777777" w:rsidR="00E640EE" w:rsidRPr="00E640EE" w:rsidRDefault="00E640EE" w:rsidP="00E640EE"/>
          <w:p w14:paraId="7A2B2B9D" w14:textId="77777777" w:rsidR="00E640EE" w:rsidRDefault="00FC14B7" w:rsidP="00E640EE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DE8F04F" wp14:editId="3C57CA96">
                  <wp:simplePos x="0" y="0"/>
                  <wp:positionH relativeFrom="column">
                    <wp:posOffset>1342766</wp:posOffset>
                  </wp:positionH>
                  <wp:positionV relativeFrom="paragraph">
                    <wp:posOffset>125730</wp:posOffset>
                  </wp:positionV>
                  <wp:extent cx="2125014" cy="1416676"/>
                  <wp:effectExtent l="0" t="0" r="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uesday-52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14" cy="141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351EE4" w14:textId="77777777" w:rsidR="0069309F" w:rsidRPr="00E640EE" w:rsidRDefault="00E640EE" w:rsidP="00E640EE">
            <w:pPr>
              <w:tabs>
                <w:tab w:val="left" w:pos="1136"/>
              </w:tabs>
            </w:pPr>
            <w:r>
              <w:tab/>
            </w:r>
          </w:p>
        </w:tc>
      </w:tr>
    </w:tbl>
    <w:p w14:paraId="0B5BF25C" w14:textId="79C37BAB" w:rsidR="0069309F" w:rsidRDefault="005F3174">
      <w:r>
        <w:rPr>
          <w:noProof/>
        </w:rPr>
        <w:drawing>
          <wp:anchor distT="0" distB="0" distL="114300" distR="114300" simplePos="0" relativeHeight="251672576" behindDoc="0" locked="0" layoutInCell="1" allowOverlap="1" wp14:anchorId="0F03A5B3" wp14:editId="7203034B">
            <wp:simplePos x="0" y="0"/>
            <wp:positionH relativeFrom="column">
              <wp:posOffset>2365308</wp:posOffset>
            </wp:positionH>
            <wp:positionV relativeFrom="paragraph">
              <wp:posOffset>231118</wp:posOffset>
            </wp:positionV>
            <wp:extent cx="1749480" cy="2694320"/>
            <wp:effectExtent l="152400" t="101600" r="155575" b="9969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ewsLetterTuesday-2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184">
                      <a:off x="0" y="0"/>
                      <a:ext cx="1764197" cy="2716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13A">
        <w:rPr>
          <w:noProof/>
        </w:rPr>
        <w:drawing>
          <wp:anchor distT="0" distB="0" distL="114300" distR="114300" simplePos="0" relativeHeight="251663360" behindDoc="0" locked="0" layoutInCell="1" allowOverlap="1" wp14:anchorId="6EB6A2E2" wp14:editId="6F93A63E">
            <wp:simplePos x="0" y="0"/>
            <wp:positionH relativeFrom="column">
              <wp:posOffset>4773134</wp:posOffset>
            </wp:positionH>
            <wp:positionV relativeFrom="paragraph">
              <wp:posOffset>1225442</wp:posOffset>
            </wp:positionV>
            <wp:extent cx="1751527" cy="2002960"/>
            <wp:effectExtent l="254000" t="215900" r="242570" b="2197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uesday-3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9849">
                      <a:off x="0" y="0"/>
                      <a:ext cx="1751527" cy="200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47">
        <w:rPr>
          <w:noProof/>
        </w:rPr>
        <w:drawing>
          <wp:anchor distT="0" distB="0" distL="114300" distR="114300" simplePos="0" relativeHeight="251665408" behindDoc="0" locked="0" layoutInCell="1" allowOverlap="1" wp14:anchorId="0E5D9954" wp14:editId="37CFE849">
            <wp:simplePos x="0" y="0"/>
            <wp:positionH relativeFrom="column">
              <wp:posOffset>201661</wp:posOffset>
            </wp:positionH>
            <wp:positionV relativeFrom="paragraph">
              <wp:posOffset>6003522</wp:posOffset>
            </wp:positionV>
            <wp:extent cx="1197735" cy="179521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sLetterTuesday-1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735" cy="1795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2CC">
        <w:rPr>
          <w:noProof/>
        </w:rPr>
        <w:drawing>
          <wp:anchor distT="0" distB="0" distL="114300" distR="114300" simplePos="0" relativeHeight="251666432" behindDoc="0" locked="0" layoutInCell="1" allowOverlap="1" wp14:anchorId="3E0EF7E9" wp14:editId="5F4972BF">
            <wp:simplePos x="0" y="0"/>
            <wp:positionH relativeFrom="column">
              <wp:posOffset>-42187</wp:posOffset>
            </wp:positionH>
            <wp:positionV relativeFrom="paragraph">
              <wp:posOffset>1908425</wp:posOffset>
            </wp:positionV>
            <wp:extent cx="1972343" cy="131364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sLetterTuesday-17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43" cy="1313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C"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7"/>
        <w:gridCol w:w="605"/>
        <w:gridCol w:w="4738"/>
      </w:tblGrid>
      <w:tr w:rsidR="0069309F" w14:paraId="30ADB11A" w14:textId="77777777">
        <w:trPr>
          <w:jc w:val="center"/>
        </w:trPr>
        <w:tc>
          <w:tcPr>
            <w:tcW w:w="4737" w:type="dxa"/>
          </w:tcPr>
          <w:p w14:paraId="616D58CF" w14:textId="417F7736" w:rsidR="0069309F" w:rsidRDefault="005F3174"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FC3DFB5" wp14:editId="5EE25100">
                  <wp:simplePos x="0" y="0"/>
                  <wp:positionH relativeFrom="column">
                    <wp:posOffset>356173</wp:posOffset>
                  </wp:positionH>
                  <wp:positionV relativeFrom="paragraph">
                    <wp:posOffset>327464</wp:posOffset>
                  </wp:positionV>
                  <wp:extent cx="1970405" cy="131318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uesday-86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" w:type="dxa"/>
          </w:tcPr>
          <w:p w14:paraId="3AF4EF8A" w14:textId="77777777" w:rsidR="0069309F" w:rsidRDefault="0069309F"/>
        </w:tc>
        <w:tc>
          <w:tcPr>
            <w:tcW w:w="4738" w:type="dxa"/>
            <w:vAlign w:val="center"/>
          </w:tcPr>
          <w:p w14:paraId="61966203" w14:textId="77777777" w:rsidR="0069309F" w:rsidRDefault="0069309F">
            <w:pPr>
              <w:pStyle w:val="Heading1"/>
            </w:pPr>
          </w:p>
          <w:p w14:paraId="613B07F8" w14:textId="77777777" w:rsidR="0069309F" w:rsidRDefault="0069309F"/>
        </w:tc>
      </w:tr>
      <w:tr w:rsidR="0069309F" w14:paraId="2E99F99B" w14:textId="77777777">
        <w:trPr>
          <w:jc w:val="center"/>
        </w:trPr>
        <w:tc>
          <w:tcPr>
            <w:tcW w:w="4737" w:type="dxa"/>
            <w:vAlign w:val="center"/>
          </w:tcPr>
          <w:p w14:paraId="126FFD87" w14:textId="0CE05408" w:rsidR="0069309F" w:rsidRDefault="0069309F">
            <w:pPr>
              <w:pStyle w:val="Heading2"/>
            </w:pPr>
          </w:p>
          <w:p w14:paraId="6D5DD7AB" w14:textId="77777777" w:rsidR="0069309F" w:rsidRDefault="0069309F">
            <w:pPr>
              <w:pStyle w:val="NormalIndent"/>
              <w:ind w:left="0"/>
            </w:pPr>
          </w:p>
        </w:tc>
        <w:tc>
          <w:tcPr>
            <w:tcW w:w="605" w:type="dxa"/>
          </w:tcPr>
          <w:p w14:paraId="44279ABB" w14:textId="77777777" w:rsidR="0069309F" w:rsidRDefault="0069309F"/>
        </w:tc>
        <w:tc>
          <w:tcPr>
            <w:tcW w:w="4738" w:type="dxa"/>
          </w:tcPr>
          <w:p w14:paraId="3E67C915" w14:textId="77777777" w:rsidR="0069309F" w:rsidRDefault="005F3174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0BC568D" wp14:editId="64514233">
                  <wp:simplePos x="0" y="0"/>
                  <wp:positionH relativeFrom="column">
                    <wp:posOffset>-460321</wp:posOffset>
                  </wp:positionH>
                  <wp:positionV relativeFrom="paragraph">
                    <wp:posOffset>-408824</wp:posOffset>
                  </wp:positionV>
                  <wp:extent cx="1365161" cy="204961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uesday-35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61" cy="204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09F" w14:paraId="1CDE52AB" w14:textId="77777777">
        <w:trPr>
          <w:jc w:val="center"/>
        </w:trPr>
        <w:tc>
          <w:tcPr>
            <w:tcW w:w="4737" w:type="dxa"/>
          </w:tcPr>
          <w:p w14:paraId="64097404" w14:textId="6E4D7E3D" w:rsidR="0069309F" w:rsidRDefault="005F3174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C659CB6" wp14:editId="0E9540F3">
                  <wp:simplePos x="0" y="0"/>
                  <wp:positionH relativeFrom="column">
                    <wp:posOffset>601140</wp:posOffset>
                  </wp:positionH>
                  <wp:positionV relativeFrom="paragraph">
                    <wp:posOffset>186610</wp:posOffset>
                  </wp:positionV>
                  <wp:extent cx="2137410" cy="1424940"/>
                  <wp:effectExtent l="165100" t="279400" r="148590" b="27686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uesday-50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25506">
                            <a:off x="0" y="0"/>
                            <a:ext cx="213741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" w:type="dxa"/>
          </w:tcPr>
          <w:p w14:paraId="59B4ACF2" w14:textId="77777777" w:rsidR="0069309F" w:rsidRDefault="0069309F"/>
        </w:tc>
        <w:tc>
          <w:tcPr>
            <w:tcW w:w="4738" w:type="dxa"/>
            <w:vAlign w:val="center"/>
          </w:tcPr>
          <w:p w14:paraId="035BA48C" w14:textId="77777777" w:rsidR="0069309F" w:rsidRDefault="005F3174">
            <w:pPr>
              <w:pStyle w:val="Heading1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AE611A7" wp14:editId="073FF7C8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-862965</wp:posOffset>
                  </wp:positionV>
                  <wp:extent cx="1536700" cy="230505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ewsLetterTuesday-20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C44029" w14:textId="77777777" w:rsidR="0069309F" w:rsidRDefault="0069309F"/>
        </w:tc>
      </w:tr>
      <w:tr w:rsidR="0069309F" w14:paraId="6DD87588" w14:textId="77777777">
        <w:trPr>
          <w:jc w:val="center"/>
        </w:trPr>
        <w:tc>
          <w:tcPr>
            <w:tcW w:w="4737" w:type="dxa"/>
            <w:vAlign w:val="center"/>
          </w:tcPr>
          <w:p w14:paraId="181621A5" w14:textId="168388D2" w:rsidR="0069309F" w:rsidRDefault="0069309F">
            <w:pPr>
              <w:pStyle w:val="Heading2"/>
            </w:pPr>
          </w:p>
          <w:p w14:paraId="24158146" w14:textId="77777777" w:rsidR="0069309F" w:rsidRDefault="0069309F">
            <w:pPr>
              <w:pStyle w:val="NormalIndent"/>
            </w:pPr>
          </w:p>
        </w:tc>
        <w:tc>
          <w:tcPr>
            <w:tcW w:w="605" w:type="dxa"/>
          </w:tcPr>
          <w:p w14:paraId="680D1519" w14:textId="78AD397C" w:rsidR="0069309F" w:rsidRDefault="0069309F"/>
        </w:tc>
        <w:tc>
          <w:tcPr>
            <w:tcW w:w="4738" w:type="dxa"/>
          </w:tcPr>
          <w:p w14:paraId="58EF4289" w14:textId="77777777" w:rsidR="0069309F" w:rsidRDefault="0069309F"/>
        </w:tc>
      </w:tr>
    </w:tbl>
    <w:p w14:paraId="601B7EC8" w14:textId="6CA09BFF" w:rsidR="00C21C2A" w:rsidRDefault="00C21C2A"/>
    <w:p w14:paraId="2421D499" w14:textId="24A69366" w:rsidR="00C21C2A" w:rsidRDefault="008817F2">
      <w:r>
        <w:rPr>
          <w:noProof/>
        </w:rPr>
        <w:drawing>
          <wp:anchor distT="0" distB="0" distL="114300" distR="114300" simplePos="0" relativeHeight="251674624" behindDoc="0" locked="0" layoutInCell="1" allowOverlap="1" wp14:anchorId="3C1176E8" wp14:editId="0BAAB712">
            <wp:simplePos x="0" y="0"/>
            <wp:positionH relativeFrom="column">
              <wp:posOffset>1210194</wp:posOffset>
            </wp:positionH>
            <wp:positionV relativeFrom="paragraph">
              <wp:posOffset>211215</wp:posOffset>
            </wp:positionV>
            <wp:extent cx="2256258" cy="2856023"/>
            <wp:effectExtent l="304800" t="228600" r="296545" b="2305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uesday-9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0158">
                      <a:off x="0" y="0"/>
                      <a:ext cx="2256258" cy="285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1E6B298" wp14:editId="2A5E31E2">
            <wp:simplePos x="0" y="0"/>
            <wp:positionH relativeFrom="column">
              <wp:posOffset>4349374</wp:posOffset>
            </wp:positionH>
            <wp:positionV relativeFrom="paragraph">
              <wp:posOffset>304147</wp:posOffset>
            </wp:positionV>
            <wp:extent cx="1854558" cy="255537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uesday-57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558" cy="2555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AAC7B92" wp14:editId="460D9363">
            <wp:simplePos x="0" y="0"/>
            <wp:positionH relativeFrom="column">
              <wp:posOffset>4380454</wp:posOffset>
            </wp:positionH>
            <wp:positionV relativeFrom="paragraph">
              <wp:posOffset>3030784</wp:posOffset>
            </wp:positionV>
            <wp:extent cx="1704810" cy="2558171"/>
            <wp:effectExtent l="254000" t="152400" r="251460" b="1600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uesday-5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5874">
                      <a:off x="0" y="0"/>
                      <a:ext cx="1704810" cy="255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174">
        <w:rPr>
          <w:noProof/>
        </w:rPr>
        <w:drawing>
          <wp:anchor distT="0" distB="0" distL="114300" distR="114300" simplePos="0" relativeHeight="251667456" behindDoc="0" locked="0" layoutInCell="1" allowOverlap="1" wp14:anchorId="11DC26D7" wp14:editId="45CAD2D5">
            <wp:simplePos x="0" y="0"/>
            <wp:positionH relativeFrom="column">
              <wp:posOffset>241425</wp:posOffset>
            </wp:positionH>
            <wp:positionV relativeFrom="paragraph">
              <wp:posOffset>3292028</wp:posOffset>
            </wp:positionV>
            <wp:extent cx="3265269" cy="217652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uesday-49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269" cy="217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A3AEC" w14:textId="77777777" w:rsidR="00C21C2A" w:rsidRPr="00C21C2A" w:rsidRDefault="00C21C2A" w:rsidP="00C21C2A"/>
    <w:p w14:paraId="0617C4AC" w14:textId="375C56F9" w:rsidR="00C21C2A" w:rsidRPr="00C21C2A" w:rsidRDefault="00C21C2A" w:rsidP="00C21C2A"/>
    <w:p w14:paraId="412D8921" w14:textId="7D5CD8F1" w:rsidR="00C21C2A" w:rsidRPr="00C21C2A" w:rsidRDefault="00C21C2A" w:rsidP="00C21C2A"/>
    <w:p w14:paraId="1879B1DE" w14:textId="2F120876" w:rsidR="00C21C2A" w:rsidRPr="00C21C2A" w:rsidRDefault="00C21C2A" w:rsidP="00C21C2A"/>
    <w:p w14:paraId="6FCA2062" w14:textId="77777777" w:rsidR="00C21C2A" w:rsidRPr="00C21C2A" w:rsidRDefault="00C21C2A" w:rsidP="00C21C2A"/>
    <w:p w14:paraId="6EAFCD34" w14:textId="77777777" w:rsidR="00C21C2A" w:rsidRPr="00C21C2A" w:rsidRDefault="00C21C2A" w:rsidP="00C21C2A"/>
    <w:p w14:paraId="2D633B91" w14:textId="4DE74432" w:rsidR="00C21C2A" w:rsidRPr="00C21C2A" w:rsidRDefault="00C21C2A" w:rsidP="00C21C2A"/>
    <w:p w14:paraId="02715885" w14:textId="176E9E0A" w:rsidR="00C21C2A" w:rsidRPr="00C21C2A" w:rsidRDefault="00C21C2A" w:rsidP="00C21C2A"/>
    <w:p w14:paraId="0C3E50D1" w14:textId="775A853E" w:rsidR="00C21C2A" w:rsidRPr="00C21C2A" w:rsidRDefault="00C21C2A" w:rsidP="00C21C2A"/>
    <w:p w14:paraId="4FDDAD36" w14:textId="2A05BA18" w:rsidR="00C21C2A" w:rsidRPr="00C21C2A" w:rsidRDefault="00C21C2A" w:rsidP="00C21C2A"/>
    <w:p w14:paraId="7F932D2C" w14:textId="44783534" w:rsidR="00C21C2A" w:rsidRPr="00C21C2A" w:rsidRDefault="00C21C2A" w:rsidP="00C21C2A"/>
    <w:p w14:paraId="3CD1EF7B" w14:textId="22950BA9" w:rsidR="00C21C2A" w:rsidRPr="00C21C2A" w:rsidRDefault="00C21C2A" w:rsidP="00C21C2A"/>
    <w:p w14:paraId="1AA97877" w14:textId="38FDB606" w:rsidR="00C21C2A" w:rsidRDefault="00C21C2A" w:rsidP="00C21C2A"/>
    <w:p w14:paraId="73C81673" w14:textId="02031B4E" w:rsidR="00C21C2A" w:rsidRPr="00C21C2A" w:rsidRDefault="00C21C2A" w:rsidP="00C21C2A"/>
    <w:p w14:paraId="2A6A0A5C" w14:textId="1F121588" w:rsidR="00C21C2A" w:rsidRDefault="00C21C2A" w:rsidP="00C21C2A"/>
    <w:p w14:paraId="7B4D0F1A" w14:textId="55A6F71C" w:rsidR="00C21C2A" w:rsidRDefault="00C21C2A" w:rsidP="00C21C2A"/>
    <w:p w14:paraId="58C63403" w14:textId="2E84544E" w:rsidR="0069309F" w:rsidRDefault="0069309F" w:rsidP="00C21C2A">
      <w:pPr>
        <w:jc w:val="right"/>
      </w:pPr>
    </w:p>
    <w:p w14:paraId="46C63041" w14:textId="666CE762" w:rsidR="00C21C2A" w:rsidRDefault="00C21C2A" w:rsidP="00C21C2A">
      <w:pPr>
        <w:jc w:val="right"/>
      </w:pPr>
    </w:p>
    <w:p w14:paraId="3C360D4C" w14:textId="5E762827" w:rsidR="00C21C2A" w:rsidRDefault="00494CCC" w:rsidP="00C21C2A">
      <w:r>
        <w:rPr>
          <w:noProof/>
        </w:rPr>
        <w:drawing>
          <wp:anchor distT="0" distB="0" distL="114300" distR="114300" simplePos="0" relativeHeight="251677696" behindDoc="0" locked="0" layoutInCell="1" allowOverlap="1" wp14:anchorId="4EEA70AF" wp14:editId="7CC7C798">
            <wp:simplePos x="0" y="0"/>
            <wp:positionH relativeFrom="column">
              <wp:posOffset>73463</wp:posOffset>
            </wp:positionH>
            <wp:positionV relativeFrom="paragraph">
              <wp:posOffset>4481848</wp:posOffset>
            </wp:positionV>
            <wp:extent cx="6400800" cy="42278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TS-1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52C4304" wp14:editId="6E8F145B">
            <wp:extent cx="6400800" cy="39966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TS-2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2DAD" w14:textId="4922DA65" w:rsidR="003929CA" w:rsidRDefault="003929CA" w:rsidP="00C21C2A"/>
    <w:p w14:paraId="4BF8BD54" w14:textId="0358E64D" w:rsidR="003929CA" w:rsidRDefault="003929CA" w:rsidP="00C21C2A"/>
    <w:p w14:paraId="2084116A" w14:textId="0B5022CB" w:rsidR="003929CA" w:rsidRDefault="003929CA" w:rsidP="00C21C2A"/>
    <w:p w14:paraId="059CD771" w14:textId="21BCC475" w:rsidR="003929CA" w:rsidRDefault="003929CA" w:rsidP="00C21C2A"/>
    <w:p w14:paraId="6D01CBE9" w14:textId="2A5CB049" w:rsidR="003929CA" w:rsidRDefault="003929CA" w:rsidP="00C21C2A"/>
    <w:p w14:paraId="78F89CE2" w14:textId="380B553F" w:rsidR="003929CA" w:rsidRDefault="003929CA" w:rsidP="00C21C2A"/>
    <w:p w14:paraId="74A77206" w14:textId="77777777" w:rsidR="003929CA" w:rsidRDefault="003929CA" w:rsidP="00C21C2A"/>
    <w:p w14:paraId="56CE4DFC" w14:textId="4DFCD2DD" w:rsidR="003929CA" w:rsidRDefault="003929CA" w:rsidP="00C21C2A"/>
    <w:p w14:paraId="4392957D" w14:textId="261C4684" w:rsidR="003929CA" w:rsidRDefault="003929CA" w:rsidP="00C21C2A"/>
    <w:p w14:paraId="697DA730" w14:textId="77777777" w:rsidR="003929CA" w:rsidRDefault="003929CA" w:rsidP="00C21C2A"/>
    <w:p w14:paraId="1483C0EB" w14:textId="45B9FA18" w:rsidR="003929CA" w:rsidRDefault="003929CA" w:rsidP="00C21C2A"/>
    <w:p w14:paraId="1D8CC11A" w14:textId="799CD4BB" w:rsidR="003929CA" w:rsidRDefault="003929CA" w:rsidP="00C21C2A"/>
    <w:p w14:paraId="3BD8D218" w14:textId="78127472" w:rsidR="003929CA" w:rsidRDefault="003929CA" w:rsidP="00C21C2A"/>
    <w:p w14:paraId="0800BFC9" w14:textId="1DB9D09B" w:rsidR="003929CA" w:rsidRDefault="003929CA" w:rsidP="00C21C2A"/>
    <w:p w14:paraId="1FCA2610" w14:textId="77777777" w:rsidR="003929CA" w:rsidRDefault="003929CA" w:rsidP="00C21C2A"/>
    <w:p w14:paraId="195B89E4" w14:textId="31AAF835" w:rsidR="00E212FE" w:rsidRDefault="00E212FE" w:rsidP="00C21C2A"/>
    <w:p w14:paraId="3D2F1B1D" w14:textId="4393DB61" w:rsidR="003929CA" w:rsidRDefault="003929CA" w:rsidP="00C21C2A">
      <w:r>
        <w:rPr>
          <w:noProof/>
        </w:rPr>
        <w:drawing>
          <wp:inline distT="0" distB="0" distL="0" distR="0" wp14:anchorId="23E0E8DB" wp14:editId="7B880DAA">
            <wp:extent cx="6400800" cy="24911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TS-3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B3F0" w14:textId="3649E17D" w:rsidR="00E212FE" w:rsidRDefault="00E212FE" w:rsidP="00C21C2A"/>
    <w:p w14:paraId="2694DC4D" w14:textId="21C7ABAE" w:rsidR="00E212FE" w:rsidRDefault="00E212FE" w:rsidP="00C21C2A"/>
    <w:p w14:paraId="37D42ED8" w14:textId="1A53E57E" w:rsidR="00E212FE" w:rsidRPr="00C21C2A" w:rsidRDefault="00BD5F02" w:rsidP="00C21C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53B655CC" wp14:editId="1F16D56C">
            <wp:simplePos x="0" y="0"/>
            <wp:positionH relativeFrom="column">
              <wp:posOffset>2649828</wp:posOffset>
            </wp:positionH>
            <wp:positionV relativeFrom="paragraph">
              <wp:posOffset>2642001</wp:posOffset>
            </wp:positionV>
            <wp:extent cx="1184857" cy="220142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retoshareTuesday-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323" cy="22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2FE">
        <w:rPr>
          <w:noProof/>
        </w:rPr>
        <w:drawing>
          <wp:anchor distT="0" distB="0" distL="114300" distR="114300" simplePos="0" relativeHeight="251678720" behindDoc="0" locked="0" layoutInCell="1" allowOverlap="1" wp14:anchorId="28F37172" wp14:editId="4FE808E4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6400800" cy="24879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TS-4.pn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12FE" w:rsidRPr="00C21C2A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5D3"/>
    <w:rsid w:val="000400A7"/>
    <w:rsid w:val="00071252"/>
    <w:rsid w:val="000D466C"/>
    <w:rsid w:val="000D5BCE"/>
    <w:rsid w:val="00181099"/>
    <w:rsid w:val="0019624C"/>
    <w:rsid w:val="002134EE"/>
    <w:rsid w:val="002D7A47"/>
    <w:rsid w:val="003629D0"/>
    <w:rsid w:val="003652CC"/>
    <w:rsid w:val="003929CA"/>
    <w:rsid w:val="004025D3"/>
    <w:rsid w:val="00451CE6"/>
    <w:rsid w:val="00494CCC"/>
    <w:rsid w:val="00505870"/>
    <w:rsid w:val="00540CCF"/>
    <w:rsid w:val="00552716"/>
    <w:rsid w:val="005662D5"/>
    <w:rsid w:val="005941EF"/>
    <w:rsid w:val="005B390B"/>
    <w:rsid w:val="005F3174"/>
    <w:rsid w:val="006123D1"/>
    <w:rsid w:val="006259AC"/>
    <w:rsid w:val="00635BA5"/>
    <w:rsid w:val="0069309F"/>
    <w:rsid w:val="006F59A3"/>
    <w:rsid w:val="00777677"/>
    <w:rsid w:val="007B3945"/>
    <w:rsid w:val="00871309"/>
    <w:rsid w:val="0087164F"/>
    <w:rsid w:val="008817F2"/>
    <w:rsid w:val="008F22C0"/>
    <w:rsid w:val="009A054C"/>
    <w:rsid w:val="00A404A1"/>
    <w:rsid w:val="00AA13A3"/>
    <w:rsid w:val="00AB4CC8"/>
    <w:rsid w:val="00AD487C"/>
    <w:rsid w:val="00B457F6"/>
    <w:rsid w:val="00BD5F02"/>
    <w:rsid w:val="00C0577D"/>
    <w:rsid w:val="00C21C2A"/>
    <w:rsid w:val="00CF138D"/>
    <w:rsid w:val="00D718CB"/>
    <w:rsid w:val="00D7313A"/>
    <w:rsid w:val="00D85798"/>
    <w:rsid w:val="00E212FE"/>
    <w:rsid w:val="00E36E69"/>
    <w:rsid w:val="00E640EE"/>
    <w:rsid w:val="00E76C59"/>
    <w:rsid w:val="00EA17DD"/>
    <w:rsid w:val="00EB74FA"/>
    <w:rsid w:val="00EC3D2E"/>
    <w:rsid w:val="00EE3EA7"/>
    <w:rsid w:val="00FB613F"/>
    <w:rsid w:val="00FC14B7"/>
    <w:rsid w:val="00FE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222BD9"/>
  <w15:chartTrackingRefBased/>
  <w15:docId w15:val="{31CE493B-AF7C-2C43-B2CB-C4CF02EF0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earlnudy/Library/Containers/com.microsoft.Word/Data/Library/Application%20Support/Microsoft/Office/16.0/DTS/en-US%7b02EE14C2-7B43-4544-9033-64BBE476E873%7d/%7b7BEC04F8-1499-6749-9259-C68A27F4B555%7dtf10002090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9CC509D-D910-8C46-96B1-5F20310D8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Update.dotx</Template>
  <TotalTime>1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2018-06-27T21:25:00Z</dcterms:created>
  <dcterms:modified xsi:type="dcterms:W3CDTF">2018-06-27T21:25:00Z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