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9E6D41" w14:textId="7D3CD1EC" w:rsidR="00D9046F" w:rsidRDefault="008079B2" w:rsidP="00905841">
      <w:pPr>
        <w:pStyle w:val="Heading1"/>
        <w:jc w:val="center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889E38" wp14:editId="6581BD20">
                <wp:simplePos x="0" y="0"/>
                <wp:positionH relativeFrom="column">
                  <wp:posOffset>331631</wp:posOffset>
                </wp:positionH>
                <wp:positionV relativeFrom="paragraph">
                  <wp:posOffset>1577662</wp:posOffset>
                </wp:positionV>
                <wp:extent cx="6104586" cy="373487"/>
                <wp:effectExtent l="0" t="0" r="17145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4586" cy="3734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937AA6" w14:textId="6A1121E1" w:rsidR="008079B2" w:rsidRPr="00473F66" w:rsidRDefault="008079B2" w:rsidP="008079B2">
                            <w:pPr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473F66">
                              <w:rPr>
                                <w:color w:val="00B050"/>
                              </w:rPr>
                              <w:t>“</w:t>
                            </w:r>
                            <w:r w:rsidRPr="00473F66">
                              <w:rPr>
                                <w:color w:val="00B050"/>
                                <w:sz w:val="28"/>
                                <w:szCs w:val="28"/>
                              </w:rPr>
                              <w:t>A loss of sight - never a loss of vision!”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889E3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6.1pt;margin-top:124.25pt;width:480.7pt;height:29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" fillcolor="white [3201]" strokeweight=".5pt">
                <v:textbox>
                  <w:txbxContent>
                    <w:p w14:paraId="28937AA6" w14:textId="6A1121E1" w:rsidR="008079B2" w:rsidRPr="00473F66" w:rsidRDefault="008079B2" w:rsidP="008079B2">
                      <w:pPr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473F66">
                        <w:rPr>
                          <w:color w:val="00B050"/>
                        </w:rPr>
                        <w:t>“</w:t>
                      </w:r>
                      <w:r w:rsidRPr="00473F66">
                        <w:rPr>
                          <w:color w:val="00B050"/>
                          <w:sz w:val="28"/>
                          <w:szCs w:val="28"/>
                        </w:rPr>
                        <w:t>A loss of sight - never a loss of vision!”</w:t>
                      </w:r>
                    </w:p>
                  </w:txbxContent>
                </v:textbox>
              </v:shape>
            </w:pict>
          </mc:Fallback>
        </mc:AlternateContent>
      </w:r>
      <w:r w:rsidR="00D44B91" w:rsidRPr="00905841">
        <w:rPr>
          <w:noProof/>
          <w:color w:val="FF0000"/>
        </w:rPr>
        <mc:AlternateContent>
          <mc:Choice Requires="wps">
            <w:drawing>
              <wp:anchor distT="457200" distB="457200" distL="114300" distR="114300" simplePos="0" relativeHeight="251659264" behindDoc="1" locked="0" layoutInCell="1" allowOverlap="1" wp14:anchorId="291C5615" wp14:editId="5AEC6E24">
                <wp:simplePos x="0" y="0"/>
                <wp:positionH relativeFrom="margin">
                  <wp:posOffset>-222250</wp:posOffset>
                </wp:positionH>
                <wp:positionV relativeFrom="margin">
                  <wp:posOffset>-83820</wp:posOffset>
                </wp:positionV>
                <wp:extent cx="6858000" cy="1609725"/>
                <wp:effectExtent l="0" t="0" r="0" b="3175"/>
                <wp:wrapTopAndBottom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609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F0791" w14:textId="77777777" w:rsidR="00D9046F" w:rsidRDefault="00905841">
                            <w:pPr>
                              <w:pStyle w:val="Title"/>
                            </w:pPr>
                            <w:r>
                              <w:t>Camp Abilities News</w:t>
                            </w:r>
                          </w:p>
                          <w:p w14:paraId="43422FB3" w14:textId="77777777" w:rsidR="00D9046F" w:rsidRPr="00905841" w:rsidRDefault="00905841">
                            <w:pPr>
                              <w:pStyle w:val="Subtitle"/>
                              <w:rPr>
                                <w:sz w:val="28"/>
                                <w:szCs w:val="28"/>
                              </w:rPr>
                            </w:pPr>
                            <w:r w:rsidRPr="00905841">
                              <w:rPr>
                                <w:sz w:val="28"/>
                                <w:szCs w:val="28"/>
                              </w:rPr>
                              <w:t>“Believe you can achieve!”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C5615" id="Rectangle 1" o:spid="_x0000_s1027" style="position:absolute;left:0;text-align:left;margin-left:-17.5pt;margin-top:-6.6pt;width:540pt;height:126.75pt;z-index:-251657216;visibility:visible;mso-wrap-style:square;mso-width-percent:0;mso-height-percent:0;mso-wrap-distance-left:9pt;mso-wrap-distance-top:36pt;mso-wrap-distance-right:9pt;mso-wrap-distance-bottom:3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" fillcolor="#ca3827 [3204]" stroked="f" strokeweight="2pt">
                <v:fill color2="#f89938 [3205]" rotate="t" focus="100%" type="gradient">
                  <o:fill v:ext="view" type="gradientUnscaled"/>
                </v:fill>
                <v:textbox>
                  <w:txbxContent>
                    <w:p w14:paraId="4C2F0791" w14:textId="77777777" w:rsidR="00D9046F" w:rsidRDefault="00905841">
                      <w:pPr>
                        <w:pStyle w:val="Title"/>
                      </w:pPr>
                      <w:r>
                        <w:t>Camp Abilities News</w:t>
                      </w:r>
                    </w:p>
                    <w:p w14:paraId="43422FB3" w14:textId="77777777" w:rsidR="00D9046F" w:rsidRPr="00905841" w:rsidRDefault="00905841">
                      <w:pPr>
                        <w:pStyle w:val="Subtitle"/>
                        <w:rPr>
                          <w:sz w:val="28"/>
                          <w:szCs w:val="28"/>
                        </w:rPr>
                      </w:pPr>
                      <w:r w:rsidRPr="00905841">
                        <w:rPr>
                          <w:sz w:val="28"/>
                          <w:szCs w:val="28"/>
                        </w:rPr>
                        <w:t>“Believe you can achieve!”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905841" w:rsidRPr="00905841">
        <w:rPr>
          <w:color w:val="FF0000"/>
        </w:rPr>
        <w:t>Day 5 - June 28, 2018</w:t>
      </w:r>
      <w:r w:rsidR="004F5BB2">
        <w:rPr>
          <w:color w:val="FF0000"/>
        </w:rPr>
        <w:t xml:space="preserve"> -Thursday</w:t>
      </w:r>
      <w:bookmarkStart w:id="0" w:name="_GoBack"/>
      <w:bookmarkEnd w:id="0"/>
    </w:p>
    <w:p w14:paraId="4DD25863" w14:textId="164C73AE" w:rsidR="00905841" w:rsidRDefault="00905841" w:rsidP="00905841">
      <w:pPr>
        <w:jc w:val="both"/>
        <w:rPr>
          <w:color w:val="000000" w:themeColor="text1"/>
        </w:rPr>
      </w:pPr>
    </w:p>
    <w:p w14:paraId="6B7490B0" w14:textId="71DF9CCE" w:rsidR="005F0B1F" w:rsidRPr="005F0B1F" w:rsidRDefault="00905841" w:rsidP="005F0B1F">
      <w:pPr>
        <w:jc w:val="both"/>
        <w:rPr>
          <w:rFonts w:ascii="Century Schoolbook" w:hAnsi="Century Schoolbook" w:cs="Arial Hebrew Scholar"/>
          <w:color w:val="000000" w:themeColor="text1"/>
          <w:sz w:val="28"/>
          <w:szCs w:val="28"/>
        </w:rPr>
      </w:pPr>
      <w:r w:rsidRPr="00905841">
        <w:rPr>
          <w:rFonts w:ascii="Century Schoolbook" w:hAnsi="Century Schoolbook" w:cs="Arial Hebrew Scholar"/>
          <w:color w:val="000000" w:themeColor="text1"/>
          <w:sz w:val="28"/>
          <w:szCs w:val="28"/>
        </w:rPr>
        <w:t>Last night’s dance party was a huge success. Most athletes participated and learned a new dance. The day’s activities went on as planned - the rain did not affect much of anything. To</w:t>
      </w:r>
      <w:r>
        <w:rPr>
          <w:rFonts w:ascii="Century Schoolbook" w:hAnsi="Century Schoolbook" w:cs="Arial Hebrew Scholar"/>
          <w:color w:val="000000" w:themeColor="text1"/>
          <w:sz w:val="28"/>
          <w:szCs w:val="28"/>
        </w:rPr>
        <w:t>da</w:t>
      </w:r>
      <w:r w:rsidR="00D44B91">
        <w:rPr>
          <w:rFonts w:ascii="Century Schoolbook" w:hAnsi="Century Schoolbook" w:cs="Arial Hebrew Scholar"/>
          <w:color w:val="000000" w:themeColor="text1"/>
          <w:sz w:val="28"/>
          <w:szCs w:val="28"/>
        </w:rPr>
        <w:t>y - weather forecasters say skies</w:t>
      </w:r>
      <w:r w:rsidRPr="00905841">
        <w:rPr>
          <w:rFonts w:ascii="Century Schoolbook" w:hAnsi="Century Schoolbook" w:cs="Arial Hebrew Scholar"/>
          <w:color w:val="000000" w:themeColor="text1"/>
          <w:sz w:val="28"/>
          <w:szCs w:val="28"/>
        </w:rPr>
        <w:t xml:space="preserve"> will clear by this afternoon. </w:t>
      </w:r>
    </w:p>
    <w:p w14:paraId="20C8B3AD" w14:textId="7E55C507" w:rsidR="005F0B1F" w:rsidRDefault="00695228">
      <w:r>
        <w:rPr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3E77DC06" wp14:editId="3861C6C1">
            <wp:simplePos x="0" y="0"/>
            <wp:positionH relativeFrom="column">
              <wp:posOffset>189963</wp:posOffset>
            </wp:positionH>
            <wp:positionV relativeFrom="paragraph">
              <wp:posOffset>257300</wp:posOffset>
            </wp:positionV>
            <wp:extent cx="6233375" cy="350565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keOntariio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375" cy="350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A28BA" w14:textId="77777777" w:rsidR="005F0B1F" w:rsidRPr="005F0B1F" w:rsidRDefault="005F0B1F" w:rsidP="005F0B1F"/>
    <w:p w14:paraId="16C91E9C" w14:textId="77777777" w:rsidR="005F0B1F" w:rsidRPr="005F0B1F" w:rsidRDefault="005F0B1F" w:rsidP="005F0B1F"/>
    <w:p w14:paraId="161FB3DB" w14:textId="77777777" w:rsidR="005F0B1F" w:rsidRPr="005F0B1F" w:rsidRDefault="005F0B1F" w:rsidP="005F0B1F"/>
    <w:p w14:paraId="0FB64311" w14:textId="77777777" w:rsidR="005F0B1F" w:rsidRPr="005F0B1F" w:rsidRDefault="005F0B1F" w:rsidP="005F0B1F"/>
    <w:p w14:paraId="144265DD" w14:textId="77777777" w:rsidR="005F0B1F" w:rsidRPr="005F0B1F" w:rsidRDefault="005F0B1F" w:rsidP="005F0B1F"/>
    <w:p w14:paraId="0ED50C89" w14:textId="77777777" w:rsidR="005F0B1F" w:rsidRPr="005F0B1F" w:rsidRDefault="005F0B1F" w:rsidP="005F0B1F"/>
    <w:p w14:paraId="4607B4D6" w14:textId="77777777" w:rsidR="005F0B1F" w:rsidRPr="005F0B1F" w:rsidRDefault="005F0B1F" w:rsidP="005F0B1F"/>
    <w:p w14:paraId="1F240356" w14:textId="77777777" w:rsidR="005F0B1F" w:rsidRPr="005F0B1F" w:rsidRDefault="005F0B1F" w:rsidP="005F0B1F"/>
    <w:p w14:paraId="071B332C" w14:textId="77777777" w:rsidR="005F0B1F" w:rsidRPr="005F0B1F" w:rsidRDefault="005F0B1F" w:rsidP="005F0B1F"/>
    <w:p w14:paraId="3B749B6C" w14:textId="3986E199" w:rsidR="005F0B1F" w:rsidRDefault="005F0B1F"/>
    <w:p w14:paraId="63B4D0DD" w14:textId="77777777" w:rsidR="005F0B1F" w:rsidRPr="005F0B1F" w:rsidRDefault="005F0B1F" w:rsidP="005F0B1F"/>
    <w:p w14:paraId="0689706B" w14:textId="2ABD8B93" w:rsidR="005F0B1F" w:rsidRDefault="005F0B1F" w:rsidP="005F0B1F">
      <w:pPr>
        <w:jc w:val="center"/>
      </w:pPr>
    </w:p>
    <w:p w14:paraId="52AB14F8" w14:textId="14A8E82F" w:rsidR="005F0B1F" w:rsidRDefault="005F0B1F">
      <w:r>
        <w:t xml:space="preserve">          </w:t>
      </w:r>
      <w:r w:rsidR="00CB1707">
        <w:t xml:space="preserve">           </w:t>
      </w:r>
      <w:r>
        <w:t xml:space="preserve"> Photo taken by Marc Lieberman, Sailing Specialist, Lake Ontario, 06/27/2018</w:t>
      </w:r>
    </w:p>
    <w:p w14:paraId="4DE9AB40" w14:textId="77777777" w:rsidR="005F0B1F" w:rsidRDefault="005F0B1F"/>
    <w:p w14:paraId="08504D8E" w14:textId="77777777" w:rsidR="005F0B1F" w:rsidRDefault="005F0B1F"/>
    <w:p w14:paraId="0BBC03CD" w14:textId="043FD982" w:rsidR="005F0B1F" w:rsidRDefault="005F0B1F"/>
    <w:p w14:paraId="4EA1C9F1" w14:textId="6B2ABFAB" w:rsidR="00D9046F" w:rsidRPr="00DB1414" w:rsidRDefault="00561712" w:rsidP="00DB1414">
      <w:pPr>
        <w:jc w:val="center"/>
      </w:pPr>
      <w:r w:rsidRPr="00561712">
        <w:rPr>
          <w:rFonts w:ascii="Chalkduster" w:hAnsi="Chalkduster"/>
          <w:color w:val="FF0000"/>
          <w:sz w:val="32"/>
          <w:szCs w:val="32"/>
        </w:rPr>
        <w:t>Care to Share - right after breakfast</w:t>
      </w:r>
    </w:p>
    <w:p w14:paraId="2FCCF114" w14:textId="77777777" w:rsidR="00561712" w:rsidRDefault="00561712" w:rsidP="00561712">
      <w:pPr>
        <w:jc w:val="center"/>
        <w:rPr>
          <w:rFonts w:ascii="Chalkduster" w:hAnsi="Chalkduster"/>
          <w:color w:val="FF0000"/>
          <w:sz w:val="32"/>
          <w:szCs w:val="32"/>
        </w:rPr>
      </w:pPr>
    </w:p>
    <w:p w14:paraId="64494D87" w14:textId="77777777" w:rsidR="00561712" w:rsidRDefault="00561712" w:rsidP="00561712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Dan: danced at dance party.</w:t>
      </w:r>
    </w:p>
    <w:p w14:paraId="6B3015E6" w14:textId="77777777" w:rsidR="00561712" w:rsidRDefault="00561712" w:rsidP="00561712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Mackenzie: practiced for talent show, can’t wait for the talent show.</w:t>
      </w:r>
    </w:p>
    <w:p w14:paraId="2EC4FAF0" w14:textId="77777777" w:rsidR="00561712" w:rsidRDefault="00561712" w:rsidP="00561712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Faith: dance party emcee, hope to break 9 miles on tandem bike.</w:t>
      </w:r>
    </w:p>
    <w:p w14:paraId="55DB8FB2" w14:textId="77777777" w:rsidR="00561712" w:rsidRDefault="00561712" w:rsidP="00561712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Elora: in gymnastics vaulted, worked on cartwheel</w:t>
      </w:r>
    </w:p>
    <w:p w14:paraId="63247694" w14:textId="77777777" w:rsidR="00561712" w:rsidRDefault="00561712" w:rsidP="00561712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Braiden: congrats to Lt. Dan. Became Lt. himself and arm-wrestled Dan.</w:t>
      </w:r>
    </w:p>
    <w:p w14:paraId="08E60095" w14:textId="77777777" w:rsidR="00561712" w:rsidRDefault="00561712" w:rsidP="00561712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Chris: made it to semifinals of Showdown.</w:t>
      </w:r>
    </w:p>
    <w:p w14:paraId="7AB10E6B" w14:textId="77777777" w:rsidR="00561712" w:rsidRDefault="00561712" w:rsidP="00561712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Anneka: did a cartwheel for the first time.</w:t>
      </w:r>
    </w:p>
    <w:p w14:paraId="75832B35" w14:textId="77777777" w:rsidR="00561712" w:rsidRDefault="00561712" w:rsidP="00561712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Luke: had fun at dance party with Deanna, Meghan and Tori.</w:t>
      </w:r>
    </w:p>
    <w:p w14:paraId="441D98B3" w14:textId="650F2CD3" w:rsidR="00561712" w:rsidRDefault="00D52126" w:rsidP="00561712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Austin: helped DJ the dance party.</w:t>
      </w:r>
    </w:p>
    <w:p w14:paraId="6207F0F7" w14:textId="740CF772" w:rsidR="00DB1414" w:rsidRPr="00107338" w:rsidRDefault="00107338" w:rsidP="00561712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</w:t>
      </w:r>
      <w:r w:rsidRPr="00107338">
        <w:rPr>
          <w:color w:val="FF0000"/>
          <w:sz w:val="32"/>
          <w:szCs w:val="32"/>
        </w:rPr>
        <w:t xml:space="preserve">*  ^  *  ^  *  ^  *  ^  *  ^  *  ^  *  ^  *  ^  *  ^  *  ^  *  ^  *  ^  *  ^  *  ^  *  ^  </w:t>
      </w:r>
    </w:p>
    <w:p w14:paraId="65B418A8" w14:textId="1237770B" w:rsidR="00DB1414" w:rsidRDefault="00DB1414" w:rsidP="00561712">
      <w:pPr>
        <w:rPr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05A382" wp14:editId="19BC1A17">
            <wp:simplePos x="0" y="0"/>
            <wp:positionH relativeFrom="column">
              <wp:posOffset>318135</wp:posOffset>
            </wp:positionH>
            <wp:positionV relativeFrom="paragraph">
              <wp:posOffset>69850</wp:posOffset>
            </wp:positionV>
            <wp:extent cx="1788795" cy="3180715"/>
            <wp:effectExtent l="0" t="0" r="190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455.m4v" descr="movie::/Users/pearlnudy/Desktop/IMG_5455.m4v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FBD5E" w14:textId="77777777" w:rsidR="00441F35" w:rsidRDefault="00441F35" w:rsidP="00441F35">
      <w:pPr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            </w:t>
      </w:r>
    </w:p>
    <w:p w14:paraId="4922D892" w14:textId="64C2A638" w:rsidR="00DB1414" w:rsidRPr="0000727D" w:rsidRDefault="00441F35" w:rsidP="00441F35">
      <w:pPr>
        <w:jc w:val="center"/>
        <w:rPr>
          <w:color w:val="0070C0"/>
          <w:sz w:val="36"/>
          <w:szCs w:val="36"/>
        </w:rPr>
      </w:pP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>
        <w:rPr>
          <w:color w:val="000000" w:themeColor="text1"/>
          <w:sz w:val="32"/>
          <w:szCs w:val="32"/>
        </w:rPr>
        <w:tab/>
      </w:r>
      <w:r w:rsidRPr="0000727D">
        <w:rPr>
          <w:color w:val="0070C0"/>
          <w:sz w:val="36"/>
          <w:szCs w:val="36"/>
        </w:rPr>
        <w:t>Happy Birthday Valeria!</w:t>
      </w:r>
    </w:p>
    <w:p w14:paraId="307DBCD6" w14:textId="0762B103" w:rsidR="009D6028" w:rsidRDefault="009D6028" w:rsidP="00107338">
      <w:pPr>
        <w:jc w:val="right"/>
        <w:rPr>
          <w:color w:val="000000" w:themeColor="text1"/>
          <w:sz w:val="32"/>
          <w:szCs w:val="32"/>
        </w:rPr>
      </w:pPr>
    </w:p>
    <w:p w14:paraId="1A224566" w14:textId="65BB449F" w:rsidR="009D6028" w:rsidRPr="009D6028" w:rsidRDefault="0084002A" w:rsidP="009D6028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4487E1" wp14:editId="5C670947">
                <wp:simplePos x="0" y="0"/>
                <wp:positionH relativeFrom="column">
                  <wp:posOffset>2868769</wp:posOffset>
                </wp:positionH>
                <wp:positionV relativeFrom="paragraph">
                  <wp:posOffset>77658</wp:posOffset>
                </wp:positionV>
                <wp:extent cx="2511380" cy="1519707"/>
                <wp:effectExtent l="0" t="0" r="16510" b="1714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380" cy="1519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41997C" w14:textId="17EFE358" w:rsidR="0084002A" w:rsidRDefault="0084002A">
                            <w:r w:rsidRPr="0000727D">
                              <w:rPr>
                                <w:rFonts w:ascii="Krungthep" w:hAnsi="Krungthep" w:cs="Krungthep" w:hint="c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Families and Friends</w:t>
                            </w:r>
                            <w:r w:rsidRPr="0000727D">
                              <w:rPr>
                                <w:rFonts w:ascii="Krungthep" w:hAnsi="Krungthep" w:cs="Krungthep" w:hint="cs"/>
                                <w:sz w:val="24"/>
                                <w:szCs w:val="24"/>
                              </w:rPr>
                              <w:t>- be sure to check back each day to see what your athlete has been doing.  Also, many more photos on Camp Abilities Facebook page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4487E1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225.9pt;margin-top:6.1pt;width:197.75pt;height:119.6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" fillcolor="white [3201]" strokeweight=".5pt">
                <v:textbox>
                  <w:txbxContent>
                    <w:p w14:paraId="5541997C" w14:textId="17EFE358" w:rsidR="0084002A" w:rsidRDefault="0084002A">
                      <w:r w:rsidRPr="0000727D">
                        <w:rPr>
                          <w:rFonts w:ascii="Krungthep" w:hAnsi="Krungthep" w:cs="Krungthep" w:hint="cs"/>
                          <w:b/>
                          <w:color w:val="FF0000"/>
                          <w:sz w:val="24"/>
                          <w:szCs w:val="24"/>
                        </w:rPr>
                        <w:t>Families and Friends</w:t>
                      </w:r>
                      <w:r w:rsidRPr="0000727D">
                        <w:rPr>
                          <w:rFonts w:ascii="Krungthep" w:hAnsi="Krungthep" w:cs="Krungthep" w:hint="cs"/>
                          <w:sz w:val="24"/>
                          <w:szCs w:val="24"/>
                        </w:rPr>
                        <w:t>- be sure to check back each day to see what your athlete has been doing.  Also, many more photos on Camp Abilities Facebook page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C781EF1" w14:textId="77777777" w:rsidR="009D6028" w:rsidRPr="009D6028" w:rsidRDefault="009D6028" w:rsidP="009D6028">
      <w:pPr>
        <w:rPr>
          <w:sz w:val="32"/>
          <w:szCs w:val="32"/>
        </w:rPr>
      </w:pPr>
    </w:p>
    <w:p w14:paraId="7DE2162B" w14:textId="77777777" w:rsidR="009D6028" w:rsidRPr="009D6028" w:rsidRDefault="009D6028" w:rsidP="009D6028">
      <w:pPr>
        <w:rPr>
          <w:sz w:val="32"/>
          <w:szCs w:val="32"/>
        </w:rPr>
      </w:pPr>
    </w:p>
    <w:p w14:paraId="702D62B4" w14:textId="5747F07F" w:rsidR="00107338" w:rsidRDefault="00107338" w:rsidP="009D6028">
      <w:pPr>
        <w:jc w:val="right"/>
        <w:rPr>
          <w:sz w:val="32"/>
          <w:szCs w:val="32"/>
        </w:rPr>
      </w:pPr>
    </w:p>
    <w:p w14:paraId="65796E3F" w14:textId="77777777" w:rsidR="009D6028" w:rsidRDefault="009D6028" w:rsidP="009D6028">
      <w:pPr>
        <w:jc w:val="right"/>
        <w:rPr>
          <w:sz w:val="32"/>
          <w:szCs w:val="32"/>
        </w:rPr>
      </w:pPr>
    </w:p>
    <w:p w14:paraId="7E876630" w14:textId="77777777" w:rsidR="009D6028" w:rsidRDefault="009D6028" w:rsidP="009D6028">
      <w:pPr>
        <w:jc w:val="right"/>
        <w:rPr>
          <w:sz w:val="32"/>
          <w:szCs w:val="32"/>
        </w:rPr>
      </w:pPr>
    </w:p>
    <w:p w14:paraId="2B683095" w14:textId="38B28FEB" w:rsidR="009D6028" w:rsidRDefault="00D9360C" w:rsidP="00D9360C">
      <w:pPr>
        <w:jc w:val="center"/>
        <w:rPr>
          <w:color w:val="FF0000"/>
          <w:sz w:val="32"/>
          <w:szCs w:val="32"/>
        </w:rPr>
      </w:pPr>
      <w:r w:rsidRPr="00D9360C">
        <w:rPr>
          <w:color w:val="FF0000"/>
          <w:sz w:val="32"/>
          <w:szCs w:val="32"/>
        </w:rPr>
        <w:t>Arts &amp; Crafts</w:t>
      </w:r>
    </w:p>
    <w:p w14:paraId="35480CD4" w14:textId="77777777" w:rsidR="00D9360C" w:rsidRDefault="00D9360C" w:rsidP="00D9360C">
      <w:pPr>
        <w:jc w:val="center"/>
        <w:rPr>
          <w:color w:val="FF0000"/>
          <w:sz w:val="32"/>
          <w:szCs w:val="32"/>
        </w:rPr>
      </w:pPr>
    </w:p>
    <w:p w14:paraId="2820EE6B" w14:textId="75DA4EB9" w:rsidR="009E7995" w:rsidRDefault="00D9360C" w:rsidP="00D9360C">
      <w:pPr>
        <w:rPr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CC3913D" wp14:editId="4342D460">
            <wp:simplePos x="0" y="0"/>
            <wp:positionH relativeFrom="column">
              <wp:posOffset>3511979</wp:posOffset>
            </wp:positionH>
            <wp:positionV relativeFrom="paragraph">
              <wp:posOffset>115391</wp:posOffset>
            </wp:positionV>
            <wp:extent cx="2902040" cy="21765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215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040" cy="217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6643523" wp14:editId="6C10F088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021965" cy="2266315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216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71E3D" w14:textId="77777777" w:rsidR="009E7995" w:rsidRPr="009E7995" w:rsidRDefault="009E7995" w:rsidP="009E7995">
      <w:pPr>
        <w:rPr>
          <w:sz w:val="32"/>
          <w:szCs w:val="32"/>
        </w:rPr>
      </w:pPr>
    </w:p>
    <w:p w14:paraId="25C3CC11" w14:textId="77777777" w:rsidR="009E7995" w:rsidRPr="009E7995" w:rsidRDefault="009E7995" w:rsidP="009E7995">
      <w:pPr>
        <w:rPr>
          <w:sz w:val="32"/>
          <w:szCs w:val="32"/>
        </w:rPr>
      </w:pPr>
    </w:p>
    <w:p w14:paraId="1F82B7C0" w14:textId="77777777" w:rsidR="009E7995" w:rsidRPr="009E7995" w:rsidRDefault="009E7995" w:rsidP="009E7995">
      <w:pPr>
        <w:rPr>
          <w:sz w:val="32"/>
          <w:szCs w:val="32"/>
        </w:rPr>
      </w:pPr>
    </w:p>
    <w:p w14:paraId="6B79C87A" w14:textId="77777777" w:rsidR="009E7995" w:rsidRPr="009E7995" w:rsidRDefault="009E7995" w:rsidP="009E7995">
      <w:pPr>
        <w:rPr>
          <w:sz w:val="32"/>
          <w:szCs w:val="32"/>
        </w:rPr>
      </w:pPr>
    </w:p>
    <w:p w14:paraId="530B05F8" w14:textId="1B14DAEE" w:rsidR="009E7995" w:rsidRDefault="009E7995" w:rsidP="009E7995">
      <w:pPr>
        <w:rPr>
          <w:sz w:val="32"/>
          <w:szCs w:val="32"/>
        </w:rPr>
      </w:pPr>
    </w:p>
    <w:p w14:paraId="1C99A042" w14:textId="0A1F9543" w:rsidR="009E7995" w:rsidRDefault="00C137A2" w:rsidP="009E799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65E9C80" wp14:editId="2559CB6E">
            <wp:simplePos x="0" y="0"/>
            <wp:positionH relativeFrom="column">
              <wp:posOffset>1953654</wp:posOffset>
            </wp:positionH>
            <wp:positionV relativeFrom="paragraph">
              <wp:posOffset>294560</wp:posOffset>
            </wp:positionV>
            <wp:extent cx="2653048" cy="1989786"/>
            <wp:effectExtent l="0" t="0" r="127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c2018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48" cy="1989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738B3" w14:textId="7E0475C2" w:rsidR="00473F66" w:rsidRDefault="00C137A2" w:rsidP="009E799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4E6BD28" wp14:editId="6A7DF093">
            <wp:simplePos x="0" y="0"/>
            <wp:positionH relativeFrom="column">
              <wp:posOffset>1773555</wp:posOffset>
            </wp:positionH>
            <wp:positionV relativeFrom="paragraph">
              <wp:posOffset>2421586</wp:posOffset>
            </wp:positionV>
            <wp:extent cx="3056587" cy="2292440"/>
            <wp:effectExtent l="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456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587" cy="229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EE45E" w14:textId="77777777" w:rsidR="00473F66" w:rsidRPr="00473F66" w:rsidRDefault="00473F66" w:rsidP="00473F66">
      <w:pPr>
        <w:rPr>
          <w:sz w:val="32"/>
          <w:szCs w:val="32"/>
        </w:rPr>
      </w:pPr>
    </w:p>
    <w:p w14:paraId="40A4E7B9" w14:textId="77777777" w:rsidR="00473F66" w:rsidRPr="00473F66" w:rsidRDefault="00473F66" w:rsidP="00473F66">
      <w:pPr>
        <w:rPr>
          <w:sz w:val="32"/>
          <w:szCs w:val="32"/>
        </w:rPr>
      </w:pPr>
    </w:p>
    <w:p w14:paraId="54CE049F" w14:textId="77777777" w:rsidR="00473F66" w:rsidRPr="00473F66" w:rsidRDefault="00473F66" w:rsidP="00473F66">
      <w:pPr>
        <w:rPr>
          <w:sz w:val="32"/>
          <w:szCs w:val="32"/>
        </w:rPr>
      </w:pPr>
    </w:p>
    <w:p w14:paraId="14301EBE" w14:textId="77777777" w:rsidR="00473F66" w:rsidRPr="00473F66" w:rsidRDefault="00473F66" w:rsidP="00473F66">
      <w:pPr>
        <w:rPr>
          <w:sz w:val="32"/>
          <w:szCs w:val="32"/>
        </w:rPr>
      </w:pPr>
    </w:p>
    <w:p w14:paraId="563199B1" w14:textId="77777777" w:rsidR="00473F66" w:rsidRPr="00473F66" w:rsidRDefault="00473F66" w:rsidP="00473F66">
      <w:pPr>
        <w:rPr>
          <w:sz w:val="32"/>
          <w:szCs w:val="32"/>
        </w:rPr>
      </w:pPr>
    </w:p>
    <w:p w14:paraId="41D3FFC5" w14:textId="77777777" w:rsidR="00473F66" w:rsidRPr="00473F66" w:rsidRDefault="00473F66" w:rsidP="00473F66">
      <w:pPr>
        <w:rPr>
          <w:sz w:val="32"/>
          <w:szCs w:val="32"/>
        </w:rPr>
      </w:pPr>
    </w:p>
    <w:p w14:paraId="354BB8BC" w14:textId="77777777" w:rsidR="00473F66" w:rsidRPr="00473F66" w:rsidRDefault="00473F66" w:rsidP="00473F66">
      <w:pPr>
        <w:rPr>
          <w:sz w:val="32"/>
          <w:szCs w:val="32"/>
        </w:rPr>
      </w:pPr>
    </w:p>
    <w:p w14:paraId="134BE2E1" w14:textId="77777777" w:rsidR="00473F66" w:rsidRPr="00473F66" w:rsidRDefault="00473F66" w:rsidP="00473F66">
      <w:pPr>
        <w:rPr>
          <w:sz w:val="32"/>
          <w:szCs w:val="32"/>
        </w:rPr>
      </w:pPr>
    </w:p>
    <w:p w14:paraId="0C2680BA" w14:textId="614B82F7" w:rsidR="00473F66" w:rsidRDefault="00473F66" w:rsidP="00473F66">
      <w:pPr>
        <w:rPr>
          <w:sz w:val="32"/>
          <w:szCs w:val="32"/>
        </w:rPr>
      </w:pPr>
    </w:p>
    <w:p w14:paraId="28EC2489" w14:textId="06425757" w:rsidR="00473F66" w:rsidRDefault="00473F66" w:rsidP="00473F66">
      <w:pPr>
        <w:rPr>
          <w:sz w:val="32"/>
          <w:szCs w:val="32"/>
        </w:rPr>
      </w:pPr>
    </w:p>
    <w:p w14:paraId="3A1D6798" w14:textId="151BF489" w:rsidR="00D9360C" w:rsidRDefault="00473F66" w:rsidP="00473F66">
      <w:pPr>
        <w:tabs>
          <w:tab w:val="left" w:pos="8336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6C80D5BA" w14:textId="356F8598" w:rsidR="00473F66" w:rsidRPr="004F1BFB" w:rsidRDefault="004F1BFB" w:rsidP="004F1BFB">
      <w:pPr>
        <w:tabs>
          <w:tab w:val="left" w:pos="8336"/>
        </w:tabs>
        <w:jc w:val="center"/>
        <w:rPr>
          <w:rFonts w:ascii="Chalkduster" w:hAnsi="Chalkduster"/>
          <w:color w:val="FF0000"/>
          <w:sz w:val="32"/>
          <w:szCs w:val="32"/>
        </w:rPr>
      </w:pPr>
      <w:r w:rsidRPr="004F1BFB">
        <w:rPr>
          <w:rFonts w:ascii="Chalkduster" w:hAnsi="Chalkduster"/>
          <w:color w:val="FF0000"/>
          <w:sz w:val="32"/>
          <w:szCs w:val="32"/>
        </w:rPr>
        <w:lastRenderedPageBreak/>
        <w:t>Care to Share - After Supper</w:t>
      </w:r>
    </w:p>
    <w:p w14:paraId="5C1C072A" w14:textId="77777777" w:rsidR="006A1AB2" w:rsidRDefault="006A1AB2" w:rsidP="00473F66">
      <w:pPr>
        <w:tabs>
          <w:tab w:val="left" w:pos="8336"/>
        </w:tabs>
        <w:rPr>
          <w:sz w:val="32"/>
          <w:szCs w:val="32"/>
        </w:rPr>
      </w:pPr>
    </w:p>
    <w:p w14:paraId="3A4BCD05" w14:textId="43A3024C" w:rsidR="006A1AB2" w:rsidRDefault="004F1BFB" w:rsidP="00473F66">
      <w:pPr>
        <w:tabs>
          <w:tab w:val="left" w:pos="8336"/>
        </w:tabs>
        <w:rPr>
          <w:sz w:val="32"/>
          <w:szCs w:val="32"/>
        </w:rPr>
      </w:pPr>
      <w:r>
        <w:rPr>
          <w:sz w:val="32"/>
          <w:szCs w:val="32"/>
        </w:rPr>
        <w:t>Jaylyn: swam underwater, blew nose under water.</w:t>
      </w:r>
    </w:p>
    <w:p w14:paraId="1264E49C" w14:textId="0C14CB1C" w:rsidR="004F1BFB" w:rsidRDefault="004F1BFB" w:rsidP="00473F66">
      <w:pPr>
        <w:tabs>
          <w:tab w:val="left" w:pos="8336"/>
        </w:tabs>
        <w:rPr>
          <w:sz w:val="32"/>
          <w:szCs w:val="32"/>
        </w:rPr>
      </w:pPr>
      <w:r>
        <w:rPr>
          <w:sz w:val="32"/>
          <w:szCs w:val="32"/>
        </w:rPr>
        <w:t>Andrew:  forward roll on bar in gymnastics.</w:t>
      </w:r>
    </w:p>
    <w:p w14:paraId="5F9BFE57" w14:textId="40E8DE67" w:rsidR="004F1BFB" w:rsidRDefault="004F1BFB" w:rsidP="00473F66">
      <w:pPr>
        <w:tabs>
          <w:tab w:val="left" w:pos="8336"/>
        </w:tabs>
        <w:rPr>
          <w:sz w:val="32"/>
          <w:szCs w:val="32"/>
        </w:rPr>
      </w:pPr>
      <w:r>
        <w:rPr>
          <w:sz w:val="32"/>
          <w:szCs w:val="32"/>
        </w:rPr>
        <w:t>Kat: ran the 50 meter in 8:28.</w:t>
      </w:r>
    </w:p>
    <w:p w14:paraId="14C0BB94" w14:textId="03E0C8CE" w:rsidR="004F1BFB" w:rsidRDefault="004F1BFB" w:rsidP="00473F66">
      <w:pPr>
        <w:tabs>
          <w:tab w:val="left" w:pos="8336"/>
        </w:tabs>
        <w:rPr>
          <w:sz w:val="32"/>
          <w:szCs w:val="32"/>
        </w:rPr>
      </w:pPr>
      <w:r>
        <w:rPr>
          <w:sz w:val="32"/>
          <w:szCs w:val="32"/>
        </w:rPr>
        <w:t>Mina: swam in the deep end of the pool - 12’.</w:t>
      </w:r>
    </w:p>
    <w:p w14:paraId="144DB336" w14:textId="618FACD3" w:rsidR="004F1BFB" w:rsidRDefault="004F1BFB" w:rsidP="00473F66">
      <w:pPr>
        <w:tabs>
          <w:tab w:val="left" w:pos="8336"/>
        </w:tabs>
        <w:rPr>
          <w:sz w:val="32"/>
          <w:szCs w:val="32"/>
        </w:rPr>
      </w:pPr>
      <w:r>
        <w:rPr>
          <w:sz w:val="32"/>
          <w:szCs w:val="32"/>
        </w:rPr>
        <w:t>John: ran the 800 meter in 2:58. Also, ran in the National Track Meet.</w:t>
      </w:r>
    </w:p>
    <w:p w14:paraId="187F2A8A" w14:textId="44A721EB" w:rsidR="004F1BFB" w:rsidRDefault="004F1BFB" w:rsidP="00473F66">
      <w:pPr>
        <w:tabs>
          <w:tab w:val="left" w:pos="8336"/>
        </w:tabs>
        <w:rPr>
          <w:sz w:val="32"/>
          <w:szCs w:val="32"/>
        </w:rPr>
      </w:pPr>
      <w:r>
        <w:rPr>
          <w:sz w:val="32"/>
          <w:szCs w:val="32"/>
        </w:rPr>
        <w:t>Donovan: 38 laps on paddle board, fell in water once. Also, thank you to Avon Lioness for tonight’s supper.</w:t>
      </w:r>
    </w:p>
    <w:p w14:paraId="22341F72" w14:textId="08BDD2C0" w:rsidR="004F1BFB" w:rsidRDefault="004F1BFB" w:rsidP="00473F66">
      <w:pPr>
        <w:tabs>
          <w:tab w:val="left" w:pos="8336"/>
        </w:tabs>
        <w:rPr>
          <w:sz w:val="32"/>
          <w:szCs w:val="32"/>
        </w:rPr>
      </w:pPr>
      <w:r>
        <w:rPr>
          <w:sz w:val="32"/>
          <w:szCs w:val="32"/>
        </w:rPr>
        <w:t>Faith: on tandem bike completed 28 laps = 7 miles. In gymnastics, forward roll on the bar.</w:t>
      </w:r>
    </w:p>
    <w:p w14:paraId="5ACD157A" w14:textId="37263DA7" w:rsidR="004F1BFB" w:rsidRDefault="004F1BFB" w:rsidP="00473F66">
      <w:pPr>
        <w:tabs>
          <w:tab w:val="left" w:pos="8336"/>
        </w:tabs>
        <w:rPr>
          <w:sz w:val="32"/>
          <w:szCs w:val="32"/>
        </w:rPr>
      </w:pPr>
      <w:r>
        <w:rPr>
          <w:sz w:val="32"/>
          <w:szCs w:val="32"/>
        </w:rPr>
        <w:t>Meghan: completed a flip turn in swimming.</w:t>
      </w:r>
    </w:p>
    <w:p w14:paraId="754AB2AA" w14:textId="66D83FED" w:rsidR="004F1BFB" w:rsidRDefault="00976E2E" w:rsidP="00473F66">
      <w:pPr>
        <w:tabs>
          <w:tab w:val="left" w:pos="8336"/>
        </w:tabs>
        <w:rPr>
          <w:sz w:val="32"/>
          <w:szCs w:val="32"/>
        </w:rPr>
      </w:pPr>
      <w:r>
        <w:rPr>
          <w:sz w:val="32"/>
          <w:szCs w:val="32"/>
        </w:rPr>
        <w:t>Emily: was able to dive into the pool during swimming.</w:t>
      </w:r>
    </w:p>
    <w:p w14:paraId="1ED4DABD" w14:textId="2DDDD548" w:rsidR="00976E2E" w:rsidRDefault="00A75116" w:rsidP="00473F66">
      <w:pPr>
        <w:tabs>
          <w:tab w:val="left" w:pos="8336"/>
        </w:tabs>
        <w:rPr>
          <w:sz w:val="32"/>
          <w:szCs w:val="32"/>
        </w:rPr>
      </w:pPr>
      <w:r>
        <w:rPr>
          <w:sz w:val="32"/>
          <w:szCs w:val="32"/>
        </w:rPr>
        <w:t>Adam: completed a forward roll on the bar during gymnastics.</w:t>
      </w:r>
    </w:p>
    <w:p w14:paraId="732A03B9" w14:textId="6B17FF21" w:rsidR="00A75116" w:rsidRDefault="00A75116" w:rsidP="00473F66">
      <w:pPr>
        <w:tabs>
          <w:tab w:val="left" w:pos="8336"/>
        </w:tabs>
        <w:rPr>
          <w:sz w:val="32"/>
          <w:szCs w:val="32"/>
        </w:rPr>
      </w:pPr>
      <w:r>
        <w:rPr>
          <w:sz w:val="32"/>
          <w:szCs w:val="32"/>
        </w:rPr>
        <w:t xml:space="preserve">Elora: in Track &amp; Field achieved a 6’ long jump. </w:t>
      </w:r>
    </w:p>
    <w:p w14:paraId="19BC6268" w14:textId="4980870F" w:rsidR="00A75116" w:rsidRDefault="00A75116" w:rsidP="00473F66">
      <w:pPr>
        <w:tabs>
          <w:tab w:val="left" w:pos="8336"/>
        </w:tabs>
        <w:rPr>
          <w:sz w:val="32"/>
          <w:szCs w:val="32"/>
        </w:rPr>
      </w:pPr>
      <w:r>
        <w:rPr>
          <w:sz w:val="32"/>
          <w:szCs w:val="32"/>
        </w:rPr>
        <w:t>Leah: tree pose on stand-up paddle board for 7 seconds. In gymnastics, forward flip on bar, back hip circle, parallel bars.</w:t>
      </w:r>
    </w:p>
    <w:p w14:paraId="24ED952C" w14:textId="59E836F0" w:rsidR="00A75116" w:rsidRDefault="00A75116" w:rsidP="00473F66">
      <w:pPr>
        <w:tabs>
          <w:tab w:val="left" w:pos="8336"/>
        </w:tabs>
        <w:rPr>
          <w:sz w:val="32"/>
          <w:szCs w:val="32"/>
        </w:rPr>
      </w:pPr>
      <w:r>
        <w:rPr>
          <w:sz w:val="32"/>
          <w:szCs w:val="32"/>
        </w:rPr>
        <w:t>Dan: Tandem bike lap with Mark, Brockport PD, gymnastics forward roll and recruited for the police department.</w:t>
      </w:r>
    </w:p>
    <w:p w14:paraId="424B32CA" w14:textId="0EAF324F" w:rsidR="00A75116" w:rsidRDefault="00A75116" w:rsidP="00473F66">
      <w:pPr>
        <w:tabs>
          <w:tab w:val="left" w:pos="8336"/>
        </w:tabs>
        <w:rPr>
          <w:sz w:val="32"/>
          <w:szCs w:val="32"/>
        </w:rPr>
      </w:pPr>
      <w:r>
        <w:rPr>
          <w:sz w:val="32"/>
          <w:szCs w:val="32"/>
        </w:rPr>
        <w:t>Jacyn: impersonation</w:t>
      </w:r>
    </w:p>
    <w:p w14:paraId="3C9080EF" w14:textId="55D938FE" w:rsidR="00A75116" w:rsidRDefault="00A75116" w:rsidP="00473F66">
      <w:pPr>
        <w:tabs>
          <w:tab w:val="left" w:pos="8336"/>
        </w:tabs>
        <w:rPr>
          <w:sz w:val="32"/>
          <w:szCs w:val="32"/>
        </w:rPr>
      </w:pPr>
      <w:r>
        <w:rPr>
          <w:sz w:val="32"/>
          <w:szCs w:val="32"/>
        </w:rPr>
        <w:t xml:space="preserve">Peter - Specialist, 20 years at Camp Abilities. Swims in special Olympics in Washington State. </w:t>
      </w:r>
    </w:p>
    <w:p w14:paraId="2AA7BF9C" w14:textId="77777777" w:rsidR="006A1AB2" w:rsidRDefault="006A1AB2" w:rsidP="00473F66">
      <w:pPr>
        <w:tabs>
          <w:tab w:val="left" w:pos="8336"/>
        </w:tabs>
        <w:rPr>
          <w:sz w:val="32"/>
          <w:szCs w:val="32"/>
        </w:rPr>
      </w:pPr>
    </w:p>
    <w:p w14:paraId="2A30EF38" w14:textId="77777777" w:rsidR="006A1AB2" w:rsidRDefault="006A1AB2" w:rsidP="00473F66">
      <w:pPr>
        <w:tabs>
          <w:tab w:val="left" w:pos="8336"/>
        </w:tabs>
        <w:rPr>
          <w:sz w:val="32"/>
          <w:szCs w:val="32"/>
        </w:rPr>
      </w:pPr>
    </w:p>
    <w:p w14:paraId="259435FC" w14:textId="675347F5" w:rsidR="0042596A" w:rsidRDefault="0042596A" w:rsidP="00473F66">
      <w:pPr>
        <w:tabs>
          <w:tab w:val="left" w:pos="8336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D556108" wp14:editId="122A6E06">
            <wp:simplePos x="0" y="0"/>
            <wp:positionH relativeFrom="column">
              <wp:posOffset>1979295</wp:posOffset>
            </wp:positionH>
            <wp:positionV relativeFrom="paragraph">
              <wp:posOffset>8890</wp:posOffset>
            </wp:positionV>
            <wp:extent cx="4429760" cy="2548255"/>
            <wp:effectExtent l="0" t="0" r="254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pecialist-4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F66"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23387C29" wp14:editId="592EBD20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622738" cy="2163651"/>
            <wp:effectExtent l="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5458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738" cy="2163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D79E8E" w14:textId="1D35D987" w:rsidR="00722D93" w:rsidRDefault="0042596A" w:rsidP="0042596A">
      <w:pPr>
        <w:tabs>
          <w:tab w:val="left" w:pos="4503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7F3AE9FA" w14:textId="77777777" w:rsidR="00722D93" w:rsidRPr="00722D93" w:rsidRDefault="00722D93" w:rsidP="00722D93">
      <w:pPr>
        <w:rPr>
          <w:sz w:val="32"/>
          <w:szCs w:val="32"/>
        </w:rPr>
      </w:pPr>
    </w:p>
    <w:p w14:paraId="32087E4F" w14:textId="77777777" w:rsidR="00722D93" w:rsidRPr="00722D93" w:rsidRDefault="00722D93" w:rsidP="00722D93">
      <w:pPr>
        <w:rPr>
          <w:sz w:val="32"/>
          <w:szCs w:val="32"/>
        </w:rPr>
      </w:pPr>
    </w:p>
    <w:p w14:paraId="2D65F83F" w14:textId="77777777" w:rsidR="00722D93" w:rsidRPr="00722D93" w:rsidRDefault="00722D93" w:rsidP="00722D93">
      <w:pPr>
        <w:rPr>
          <w:sz w:val="32"/>
          <w:szCs w:val="32"/>
        </w:rPr>
      </w:pPr>
    </w:p>
    <w:p w14:paraId="35E6D221" w14:textId="38403CDC" w:rsidR="00722D93" w:rsidRDefault="001D70FC" w:rsidP="00722D9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6B8A48" wp14:editId="6B15CF2E">
                <wp:simplePos x="0" y="0"/>
                <wp:positionH relativeFrom="column">
                  <wp:posOffset>35417</wp:posOffset>
                </wp:positionH>
                <wp:positionV relativeFrom="paragraph">
                  <wp:posOffset>250378</wp:posOffset>
                </wp:positionV>
                <wp:extent cx="1622738" cy="528034"/>
                <wp:effectExtent l="0" t="0" r="15875" b="1841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738" cy="528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BF33B1" w14:textId="34599139" w:rsidR="001D70FC" w:rsidRDefault="001D70FC">
                            <w:r>
                              <w:t xml:space="preserve">Getting ready </w:t>
                            </w:r>
                            <w:r w:rsidR="00575C20">
                              <w:t>to ride out - 2-</w:t>
                            </w:r>
                            <w:r>
                              <w:t xml:space="preserve">mile bike ride.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B8A48" id="Text Box 12" o:spid="_x0000_s1028" type="#_x0000_t202" style="position:absolute;margin-left:2.8pt;margin-top:19.7pt;width:127.75pt;height:41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" fillcolor="white [3201]" strokeweight=".5pt">
                <v:textbox>
                  <w:txbxContent>
                    <w:p w14:paraId="1CBF33B1" w14:textId="34599139" w:rsidR="001D70FC" w:rsidRDefault="001D70FC">
                      <w:r>
                        <w:t xml:space="preserve">Getting ready </w:t>
                      </w:r>
                      <w:r w:rsidR="00575C20">
                        <w:t>to ride out - 2-</w:t>
                      </w:r>
                      <w:r>
                        <w:t xml:space="preserve">mile bike ride. </w:t>
                      </w:r>
                    </w:p>
                  </w:txbxContent>
                </v:textbox>
              </v:shape>
            </w:pict>
          </mc:Fallback>
        </mc:AlternateContent>
      </w:r>
    </w:p>
    <w:p w14:paraId="32C4D504" w14:textId="65AC19B2" w:rsidR="00722D93" w:rsidRDefault="004F0587" w:rsidP="00722D9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62B548" wp14:editId="73B71CD8">
                <wp:simplePos x="0" y="0"/>
                <wp:positionH relativeFrom="column">
                  <wp:posOffset>2070279</wp:posOffset>
                </wp:positionH>
                <wp:positionV relativeFrom="paragraph">
                  <wp:posOffset>303807</wp:posOffset>
                </wp:positionV>
                <wp:extent cx="4250028" cy="618186"/>
                <wp:effectExtent l="0" t="0" r="17780" b="171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0028" cy="618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75D2DE" w14:textId="38E109A5" w:rsidR="004F0587" w:rsidRDefault="004F0587">
                            <w:r>
                              <w:t>Specialists!  Instruct</w:t>
                            </w:r>
                            <w:r w:rsidR="00D07FDD">
                              <w:t>ors and leaders in all sports activities: T</w:t>
                            </w:r>
                            <w:r>
                              <w:t>rack &amp; Field, Tandem Biking, Stand-up Paddle Board</w:t>
                            </w:r>
                            <w:r w:rsidR="00624798">
                              <w:t>, Goalball, Gymnastics and Fitness,</w:t>
                            </w:r>
                            <w:r w:rsidR="00D07FDD">
                              <w:t xml:space="preserve"> B</w:t>
                            </w:r>
                            <w:r>
                              <w:t xml:space="preserve">eep Baseball, Swimming, Arts &amp; Crafts. </w:t>
                            </w:r>
                          </w:p>
                          <w:p w14:paraId="0D5D34D3" w14:textId="77777777" w:rsidR="00624798" w:rsidRDefault="00624798"/>
                          <w:p w14:paraId="2C3BCE11" w14:textId="77777777" w:rsidR="00624798" w:rsidRDefault="006247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2B548" id="Text Box 11" o:spid="_x0000_s1029" type="#_x0000_t202" style="position:absolute;margin-left:163pt;margin-top:23.9pt;width:334.65pt;height:48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" fillcolor="white [3201]" strokeweight=".5pt">
                <v:textbox>
                  <w:txbxContent>
                    <w:p w14:paraId="7575D2DE" w14:textId="38E109A5" w:rsidR="004F0587" w:rsidRDefault="004F0587">
                      <w:r>
                        <w:t>Specialists!  Instruct</w:t>
                      </w:r>
                      <w:r w:rsidR="00D07FDD">
                        <w:t>ors and leaders in all sports activities: T</w:t>
                      </w:r>
                      <w:r>
                        <w:t>rack &amp; Field, Tandem Biking, Stand-up Paddle Board</w:t>
                      </w:r>
                      <w:r w:rsidR="00624798">
                        <w:t>, Goalball, Gymnastics and Fitness,</w:t>
                      </w:r>
                      <w:r w:rsidR="00D07FDD">
                        <w:t xml:space="preserve"> B</w:t>
                      </w:r>
                      <w:r>
                        <w:t xml:space="preserve">eep Baseball, Swimming, Arts &amp; Crafts. </w:t>
                      </w:r>
                    </w:p>
                    <w:p w14:paraId="0D5D34D3" w14:textId="77777777" w:rsidR="00624798" w:rsidRDefault="00624798"/>
                    <w:p w14:paraId="2C3BCE11" w14:textId="77777777" w:rsidR="00624798" w:rsidRDefault="00624798"/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tab/>
      </w:r>
    </w:p>
    <w:p w14:paraId="050A47BE" w14:textId="174CC9CE" w:rsidR="00473F66" w:rsidRDefault="00722D93" w:rsidP="00722D93">
      <w:pPr>
        <w:tabs>
          <w:tab w:val="left" w:pos="4219"/>
        </w:tabs>
        <w:rPr>
          <w:sz w:val="32"/>
          <w:szCs w:val="32"/>
        </w:rPr>
      </w:pPr>
      <w:r>
        <w:rPr>
          <w:sz w:val="32"/>
          <w:szCs w:val="32"/>
        </w:rPr>
        <w:tab/>
      </w:r>
      <w:r w:rsidR="004F0587">
        <w:rPr>
          <w:sz w:val="32"/>
          <w:szCs w:val="32"/>
        </w:rPr>
        <w:t xml:space="preserve"> </w:t>
      </w:r>
    </w:p>
    <w:p w14:paraId="5113DCEB" w14:textId="66B56E5D" w:rsidR="001E727E" w:rsidRDefault="007B70D5" w:rsidP="00722D93">
      <w:pPr>
        <w:tabs>
          <w:tab w:val="left" w:pos="4219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D33C1C4" wp14:editId="762ACC9F">
            <wp:simplePos x="0" y="0"/>
            <wp:positionH relativeFrom="column">
              <wp:posOffset>3704590</wp:posOffset>
            </wp:positionH>
            <wp:positionV relativeFrom="paragraph">
              <wp:posOffset>191448</wp:posOffset>
            </wp:positionV>
            <wp:extent cx="2334272" cy="2871989"/>
            <wp:effectExtent l="0" t="0" r="254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wim2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4272" cy="2871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E1B"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E8AC12E" wp14:editId="4ECC536E">
            <wp:simplePos x="0" y="0"/>
            <wp:positionH relativeFrom="column">
              <wp:posOffset>-80922</wp:posOffset>
            </wp:positionH>
            <wp:positionV relativeFrom="paragraph">
              <wp:posOffset>319942</wp:posOffset>
            </wp:positionV>
            <wp:extent cx="3065172" cy="2042840"/>
            <wp:effectExtent l="0" t="0" r="0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oalBall1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72" cy="204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EF246" w14:textId="55D5206B" w:rsidR="001E727E" w:rsidRDefault="001E727E" w:rsidP="00722D93">
      <w:pPr>
        <w:tabs>
          <w:tab w:val="left" w:pos="4219"/>
        </w:tabs>
        <w:rPr>
          <w:sz w:val="32"/>
          <w:szCs w:val="32"/>
        </w:rPr>
      </w:pPr>
    </w:p>
    <w:p w14:paraId="1271252C" w14:textId="4FE67920" w:rsidR="001E727E" w:rsidRDefault="0074428F" w:rsidP="00722D93">
      <w:pPr>
        <w:tabs>
          <w:tab w:val="left" w:pos="4219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54C88869" wp14:editId="789D6F64">
            <wp:simplePos x="0" y="0"/>
            <wp:positionH relativeFrom="column">
              <wp:posOffset>330558</wp:posOffset>
            </wp:positionH>
            <wp:positionV relativeFrom="paragraph">
              <wp:posOffset>1637406</wp:posOffset>
            </wp:positionV>
            <wp:extent cx="2253803" cy="2944925"/>
            <wp:effectExtent l="0" t="0" r="0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wim1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803" cy="294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BD63E" w14:textId="1C7E5C6F" w:rsidR="005776E3" w:rsidRDefault="005776E3" w:rsidP="00722D93">
      <w:pPr>
        <w:tabs>
          <w:tab w:val="left" w:pos="4219"/>
        </w:tabs>
        <w:rPr>
          <w:sz w:val="32"/>
          <w:szCs w:val="32"/>
        </w:rPr>
      </w:pPr>
    </w:p>
    <w:p w14:paraId="15A6DC3D" w14:textId="77777777" w:rsidR="005776E3" w:rsidRPr="005776E3" w:rsidRDefault="005776E3" w:rsidP="005776E3">
      <w:pPr>
        <w:rPr>
          <w:sz w:val="32"/>
          <w:szCs w:val="32"/>
        </w:rPr>
      </w:pPr>
    </w:p>
    <w:p w14:paraId="04F42FD0" w14:textId="77777777" w:rsidR="005776E3" w:rsidRPr="005776E3" w:rsidRDefault="005776E3" w:rsidP="005776E3">
      <w:pPr>
        <w:rPr>
          <w:sz w:val="32"/>
          <w:szCs w:val="32"/>
        </w:rPr>
      </w:pPr>
    </w:p>
    <w:p w14:paraId="382B1F51" w14:textId="77777777" w:rsidR="005776E3" w:rsidRPr="005776E3" w:rsidRDefault="005776E3" w:rsidP="005776E3">
      <w:pPr>
        <w:rPr>
          <w:sz w:val="32"/>
          <w:szCs w:val="32"/>
        </w:rPr>
      </w:pPr>
    </w:p>
    <w:p w14:paraId="3C3A0A32" w14:textId="0800F023" w:rsidR="005776E3" w:rsidRDefault="00D42B3D" w:rsidP="005776E3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567A57D6" wp14:editId="27093453">
            <wp:simplePos x="0" y="0"/>
            <wp:positionH relativeFrom="column">
              <wp:posOffset>3061335</wp:posOffset>
            </wp:positionH>
            <wp:positionV relativeFrom="paragraph">
              <wp:posOffset>255306</wp:posOffset>
            </wp:positionV>
            <wp:extent cx="3296991" cy="2252980"/>
            <wp:effectExtent l="0" t="0" r="508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andemBike1.jpg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6991" cy="225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C0F83" w14:textId="1C446C71" w:rsidR="001E727E" w:rsidRDefault="001E727E" w:rsidP="005776E3">
      <w:pPr>
        <w:jc w:val="center"/>
        <w:rPr>
          <w:sz w:val="32"/>
          <w:szCs w:val="32"/>
        </w:rPr>
      </w:pPr>
    </w:p>
    <w:p w14:paraId="593BDA6C" w14:textId="5C0B2F95" w:rsidR="005776E3" w:rsidRDefault="005776E3" w:rsidP="005776E3">
      <w:pPr>
        <w:jc w:val="center"/>
        <w:rPr>
          <w:sz w:val="32"/>
          <w:szCs w:val="32"/>
        </w:rPr>
      </w:pPr>
    </w:p>
    <w:p w14:paraId="68374629" w14:textId="6312972A" w:rsidR="005776E3" w:rsidRDefault="005776E3" w:rsidP="005776E3">
      <w:pPr>
        <w:jc w:val="center"/>
        <w:rPr>
          <w:sz w:val="32"/>
          <w:szCs w:val="32"/>
        </w:rPr>
      </w:pPr>
    </w:p>
    <w:p w14:paraId="2B8B866F" w14:textId="4A4CD3C2" w:rsidR="005776E3" w:rsidRDefault="005776E3" w:rsidP="005776E3">
      <w:pPr>
        <w:jc w:val="center"/>
        <w:rPr>
          <w:sz w:val="32"/>
          <w:szCs w:val="32"/>
        </w:rPr>
      </w:pPr>
    </w:p>
    <w:p w14:paraId="22B12D9D" w14:textId="187AC99B" w:rsidR="005776E3" w:rsidRDefault="005776E3" w:rsidP="005776E3">
      <w:pPr>
        <w:jc w:val="center"/>
        <w:rPr>
          <w:sz w:val="32"/>
          <w:szCs w:val="32"/>
        </w:rPr>
      </w:pPr>
    </w:p>
    <w:p w14:paraId="022F98FC" w14:textId="78F93C9B" w:rsidR="005776E3" w:rsidRDefault="00A05ED8" w:rsidP="005776E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 wp14:anchorId="6318F563" wp14:editId="10CA16F4">
            <wp:simplePos x="0" y="0"/>
            <wp:positionH relativeFrom="column">
              <wp:posOffset>3497992</wp:posOffset>
            </wp:positionH>
            <wp:positionV relativeFrom="paragraph">
              <wp:posOffset>82076</wp:posOffset>
            </wp:positionV>
            <wp:extent cx="2918269" cy="3425781"/>
            <wp:effectExtent l="0" t="0" r="3175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eepBaseball2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269" cy="3425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CA1">
        <w:rPr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4BF6FBC5" wp14:editId="045C5F98">
            <wp:simplePos x="0" y="0"/>
            <wp:positionH relativeFrom="column">
              <wp:posOffset>-81083</wp:posOffset>
            </wp:positionH>
            <wp:positionV relativeFrom="paragraph">
              <wp:posOffset>199703</wp:posOffset>
            </wp:positionV>
            <wp:extent cx="2743200" cy="18288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eepBaseball1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CB0D1" w14:textId="2E70E672" w:rsidR="005776E3" w:rsidRDefault="005776E3" w:rsidP="005776E3">
      <w:pPr>
        <w:jc w:val="center"/>
        <w:rPr>
          <w:sz w:val="32"/>
          <w:szCs w:val="32"/>
        </w:rPr>
      </w:pPr>
    </w:p>
    <w:p w14:paraId="3CE847C0" w14:textId="10CF3F16" w:rsidR="005776E3" w:rsidRDefault="005776E3" w:rsidP="005776E3">
      <w:pPr>
        <w:jc w:val="center"/>
        <w:rPr>
          <w:sz w:val="32"/>
          <w:szCs w:val="32"/>
        </w:rPr>
      </w:pPr>
    </w:p>
    <w:p w14:paraId="36156B0A" w14:textId="11ED429D" w:rsidR="00637765" w:rsidRDefault="00D977C4" w:rsidP="005776E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6C8F4206" wp14:editId="220729BF">
            <wp:simplePos x="0" y="0"/>
            <wp:positionH relativeFrom="column">
              <wp:posOffset>-15973</wp:posOffset>
            </wp:positionH>
            <wp:positionV relativeFrom="paragraph">
              <wp:posOffset>5008710</wp:posOffset>
            </wp:positionV>
            <wp:extent cx="3882981" cy="2588654"/>
            <wp:effectExtent l="0" t="0" r="381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ysicalfitness1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981" cy="2588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ED8">
        <w:rPr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73B3963E" wp14:editId="1276F4C8">
            <wp:simplePos x="0" y="0"/>
            <wp:positionH relativeFrom="column">
              <wp:posOffset>4092262</wp:posOffset>
            </wp:positionH>
            <wp:positionV relativeFrom="paragraph">
              <wp:posOffset>2562198</wp:posOffset>
            </wp:positionV>
            <wp:extent cx="1996225" cy="283709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ngjume1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225" cy="283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ED8">
        <w:rPr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2057DC25" wp14:editId="5E9AA554">
            <wp:simplePos x="0" y="0"/>
            <wp:positionH relativeFrom="column">
              <wp:posOffset>241604</wp:posOffset>
            </wp:positionH>
            <wp:positionV relativeFrom="paragraph">
              <wp:posOffset>1350797</wp:posOffset>
            </wp:positionV>
            <wp:extent cx="2436616" cy="3284113"/>
            <wp:effectExtent l="0" t="0" r="1905" b="57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nF1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616" cy="3284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B6394" w14:textId="77777777" w:rsidR="00637765" w:rsidRPr="00637765" w:rsidRDefault="00637765" w:rsidP="00637765">
      <w:pPr>
        <w:rPr>
          <w:sz w:val="32"/>
          <w:szCs w:val="32"/>
        </w:rPr>
      </w:pPr>
    </w:p>
    <w:p w14:paraId="07973927" w14:textId="77777777" w:rsidR="00637765" w:rsidRPr="00637765" w:rsidRDefault="00637765" w:rsidP="00637765">
      <w:pPr>
        <w:rPr>
          <w:sz w:val="32"/>
          <w:szCs w:val="32"/>
        </w:rPr>
      </w:pPr>
    </w:p>
    <w:p w14:paraId="556B738F" w14:textId="77777777" w:rsidR="00637765" w:rsidRPr="00637765" w:rsidRDefault="00637765" w:rsidP="00637765">
      <w:pPr>
        <w:rPr>
          <w:sz w:val="32"/>
          <w:szCs w:val="32"/>
        </w:rPr>
      </w:pPr>
    </w:p>
    <w:p w14:paraId="3F78AC8A" w14:textId="77777777" w:rsidR="00637765" w:rsidRPr="00637765" w:rsidRDefault="00637765" w:rsidP="00637765">
      <w:pPr>
        <w:rPr>
          <w:sz w:val="32"/>
          <w:szCs w:val="32"/>
        </w:rPr>
      </w:pPr>
    </w:p>
    <w:p w14:paraId="2E9B965C" w14:textId="77777777" w:rsidR="00637765" w:rsidRPr="00637765" w:rsidRDefault="00637765" w:rsidP="00637765">
      <w:pPr>
        <w:rPr>
          <w:sz w:val="32"/>
          <w:szCs w:val="32"/>
        </w:rPr>
      </w:pPr>
    </w:p>
    <w:p w14:paraId="43A409A3" w14:textId="77777777" w:rsidR="00637765" w:rsidRPr="00637765" w:rsidRDefault="00637765" w:rsidP="00637765">
      <w:pPr>
        <w:rPr>
          <w:sz w:val="32"/>
          <w:szCs w:val="32"/>
        </w:rPr>
      </w:pPr>
    </w:p>
    <w:p w14:paraId="6FC16DAA" w14:textId="77777777" w:rsidR="00637765" w:rsidRPr="00637765" w:rsidRDefault="00637765" w:rsidP="00637765">
      <w:pPr>
        <w:rPr>
          <w:sz w:val="32"/>
          <w:szCs w:val="32"/>
        </w:rPr>
      </w:pPr>
    </w:p>
    <w:p w14:paraId="0E53AF4A" w14:textId="77777777" w:rsidR="00637765" w:rsidRPr="00637765" w:rsidRDefault="00637765" w:rsidP="00637765">
      <w:pPr>
        <w:rPr>
          <w:sz w:val="32"/>
          <w:szCs w:val="32"/>
        </w:rPr>
      </w:pPr>
    </w:p>
    <w:p w14:paraId="13AB03B5" w14:textId="77777777" w:rsidR="00637765" w:rsidRPr="00637765" w:rsidRDefault="00637765" w:rsidP="00637765">
      <w:pPr>
        <w:rPr>
          <w:sz w:val="32"/>
          <w:szCs w:val="32"/>
        </w:rPr>
      </w:pPr>
    </w:p>
    <w:p w14:paraId="552FDF01" w14:textId="77777777" w:rsidR="00637765" w:rsidRPr="00637765" w:rsidRDefault="00637765" w:rsidP="00637765">
      <w:pPr>
        <w:rPr>
          <w:sz w:val="32"/>
          <w:szCs w:val="32"/>
        </w:rPr>
      </w:pPr>
    </w:p>
    <w:p w14:paraId="7A14BBE5" w14:textId="77777777" w:rsidR="00637765" w:rsidRPr="00637765" w:rsidRDefault="00637765" w:rsidP="00637765">
      <w:pPr>
        <w:rPr>
          <w:sz w:val="32"/>
          <w:szCs w:val="32"/>
        </w:rPr>
      </w:pPr>
    </w:p>
    <w:p w14:paraId="56212EAA" w14:textId="087926B2" w:rsidR="00637765" w:rsidRDefault="00637765" w:rsidP="00637765">
      <w:pPr>
        <w:rPr>
          <w:sz w:val="32"/>
          <w:szCs w:val="32"/>
        </w:rPr>
      </w:pPr>
    </w:p>
    <w:p w14:paraId="1ED9F007" w14:textId="77777777" w:rsidR="00637765" w:rsidRPr="00637765" w:rsidRDefault="00637765" w:rsidP="00637765">
      <w:pPr>
        <w:rPr>
          <w:sz w:val="32"/>
          <w:szCs w:val="32"/>
        </w:rPr>
      </w:pPr>
    </w:p>
    <w:p w14:paraId="2ACE40B9" w14:textId="29D9F497" w:rsidR="00637765" w:rsidRDefault="00637765" w:rsidP="00637765">
      <w:pPr>
        <w:rPr>
          <w:sz w:val="32"/>
          <w:szCs w:val="32"/>
        </w:rPr>
      </w:pPr>
    </w:p>
    <w:p w14:paraId="2989199A" w14:textId="0BA7ED22" w:rsidR="005776E3" w:rsidRDefault="00637765" w:rsidP="00637765">
      <w:pPr>
        <w:tabs>
          <w:tab w:val="left" w:pos="754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4440F011" w14:textId="77777777" w:rsidR="00637765" w:rsidRDefault="00637765" w:rsidP="00637765">
      <w:pPr>
        <w:tabs>
          <w:tab w:val="left" w:pos="7545"/>
        </w:tabs>
        <w:rPr>
          <w:sz w:val="32"/>
          <w:szCs w:val="32"/>
        </w:rPr>
      </w:pPr>
    </w:p>
    <w:p w14:paraId="0A46974B" w14:textId="77777777" w:rsidR="00637765" w:rsidRDefault="00637765" w:rsidP="00637765">
      <w:pPr>
        <w:tabs>
          <w:tab w:val="left" w:pos="7545"/>
        </w:tabs>
        <w:rPr>
          <w:sz w:val="32"/>
          <w:szCs w:val="32"/>
        </w:rPr>
      </w:pPr>
    </w:p>
    <w:p w14:paraId="5126C6ED" w14:textId="77777777" w:rsidR="00637765" w:rsidRDefault="00637765" w:rsidP="00637765">
      <w:pPr>
        <w:tabs>
          <w:tab w:val="left" w:pos="7545"/>
        </w:tabs>
        <w:rPr>
          <w:sz w:val="32"/>
          <w:szCs w:val="32"/>
        </w:rPr>
      </w:pPr>
    </w:p>
    <w:p w14:paraId="57AA5228" w14:textId="4BDBC9D3" w:rsidR="00637765" w:rsidRDefault="00637765" w:rsidP="00637765">
      <w:pPr>
        <w:tabs>
          <w:tab w:val="left" w:pos="7545"/>
        </w:tabs>
        <w:rPr>
          <w:sz w:val="32"/>
          <w:szCs w:val="32"/>
        </w:rPr>
      </w:pPr>
    </w:p>
    <w:p w14:paraId="3C1E9D20" w14:textId="49DA74A6" w:rsidR="00637765" w:rsidRDefault="00567FF6" w:rsidP="00637765">
      <w:pPr>
        <w:tabs>
          <w:tab w:val="left" w:pos="754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2D017B7C" wp14:editId="52F5C020">
            <wp:simplePos x="0" y="0"/>
            <wp:positionH relativeFrom="column">
              <wp:posOffset>-67945</wp:posOffset>
            </wp:positionH>
            <wp:positionV relativeFrom="paragraph">
              <wp:posOffset>97459</wp:posOffset>
            </wp:positionV>
            <wp:extent cx="2819626" cy="3747752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dam1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626" cy="3747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EB13C" w14:textId="44C78CC6" w:rsidR="00637765" w:rsidRDefault="00637765" w:rsidP="00637765">
      <w:pPr>
        <w:tabs>
          <w:tab w:val="left" w:pos="7545"/>
        </w:tabs>
        <w:rPr>
          <w:sz w:val="32"/>
          <w:szCs w:val="32"/>
        </w:rPr>
      </w:pPr>
    </w:p>
    <w:p w14:paraId="0062381F" w14:textId="526D5D53" w:rsidR="00637765" w:rsidRDefault="00637765" w:rsidP="00637765">
      <w:pPr>
        <w:tabs>
          <w:tab w:val="left" w:pos="7545"/>
        </w:tabs>
        <w:rPr>
          <w:sz w:val="32"/>
          <w:szCs w:val="32"/>
        </w:rPr>
      </w:pPr>
    </w:p>
    <w:p w14:paraId="530FB156" w14:textId="494D29B8" w:rsidR="00637765" w:rsidRDefault="00567FF6" w:rsidP="00637765">
      <w:pPr>
        <w:tabs>
          <w:tab w:val="left" w:pos="754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76C267E9" wp14:editId="1DAEC872">
            <wp:simplePos x="0" y="0"/>
            <wp:positionH relativeFrom="column">
              <wp:posOffset>3035514</wp:posOffset>
            </wp:positionH>
            <wp:positionV relativeFrom="paragraph">
              <wp:posOffset>168400</wp:posOffset>
            </wp:positionV>
            <wp:extent cx="3438659" cy="2292439"/>
            <wp:effectExtent l="0" t="0" r="317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dam2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659" cy="2292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3134D" w14:textId="446A9E71" w:rsidR="00637765" w:rsidRPr="00637765" w:rsidRDefault="000A3FAC" w:rsidP="00637765">
      <w:pPr>
        <w:tabs>
          <w:tab w:val="left" w:pos="754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1EAFD447" wp14:editId="7ED09F7A">
            <wp:simplePos x="0" y="0"/>
            <wp:positionH relativeFrom="column">
              <wp:posOffset>1387118</wp:posOffset>
            </wp:positionH>
            <wp:positionV relativeFrom="paragraph">
              <wp:posOffset>3234591</wp:posOffset>
            </wp:positionV>
            <wp:extent cx="4191000" cy="29845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ndrew.pn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7765" w:rsidRPr="00637765">
      <w:pgSz w:w="12240" w:h="15840"/>
      <w:pgMar w:top="720" w:right="1080" w:bottom="720" w:left="1080" w:header="720" w:footer="720" w:gutter="0"/>
      <w:pgBorders w:zOrder="back" w:display="notFirstPage" w:offsetFrom="page">
        <w:top w:val="single" w:sz="12" w:space="31" w:color="F83500" w:themeColor="accent3"/>
        <w:left w:val="single" w:sz="12" w:space="31" w:color="F83500" w:themeColor="accent3"/>
        <w:bottom w:val="single" w:sz="12" w:space="31" w:color="F83500" w:themeColor="accent3"/>
        <w:right w:val="single" w:sz="12" w:space="31" w:color="F83500" w:themeColor="accent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Krungthep">
    <w:panose1 w:val="02000400000000000000"/>
    <w:charset w:val="DE"/>
    <w:family w:val="auto"/>
    <w:pitch w:val="variable"/>
    <w:sig w:usb0="810000FF" w:usb1="5000204A" w:usb2="00000020" w:usb3="00000000" w:csb0="0001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802"/>
    <w:rsid w:val="0000727D"/>
    <w:rsid w:val="000A3FAC"/>
    <w:rsid w:val="000B6EA1"/>
    <w:rsid w:val="000D6E85"/>
    <w:rsid w:val="00107338"/>
    <w:rsid w:val="00125B65"/>
    <w:rsid w:val="001C111E"/>
    <w:rsid w:val="001D70FC"/>
    <w:rsid w:val="001E727E"/>
    <w:rsid w:val="002473BF"/>
    <w:rsid w:val="002616BE"/>
    <w:rsid w:val="003C7387"/>
    <w:rsid w:val="00412721"/>
    <w:rsid w:val="0042596A"/>
    <w:rsid w:val="00441F35"/>
    <w:rsid w:val="00460802"/>
    <w:rsid w:val="00473F66"/>
    <w:rsid w:val="004E4BCE"/>
    <w:rsid w:val="004F0587"/>
    <w:rsid w:val="004F1BFB"/>
    <w:rsid w:val="004F5BB2"/>
    <w:rsid w:val="00554792"/>
    <w:rsid w:val="00561712"/>
    <w:rsid w:val="00567FF6"/>
    <w:rsid w:val="00574593"/>
    <w:rsid w:val="00575C20"/>
    <w:rsid w:val="005776E3"/>
    <w:rsid w:val="005D387C"/>
    <w:rsid w:val="005F0B1F"/>
    <w:rsid w:val="00624798"/>
    <w:rsid w:val="0063329A"/>
    <w:rsid w:val="00637765"/>
    <w:rsid w:val="0066208B"/>
    <w:rsid w:val="0068580F"/>
    <w:rsid w:val="00695228"/>
    <w:rsid w:val="00696647"/>
    <w:rsid w:val="006A1AB2"/>
    <w:rsid w:val="00722D93"/>
    <w:rsid w:val="00736F34"/>
    <w:rsid w:val="0074428F"/>
    <w:rsid w:val="00755E56"/>
    <w:rsid w:val="007B70D5"/>
    <w:rsid w:val="008079B2"/>
    <w:rsid w:val="00824BB7"/>
    <w:rsid w:val="0084002A"/>
    <w:rsid w:val="0086284C"/>
    <w:rsid w:val="0087404B"/>
    <w:rsid w:val="008C35A6"/>
    <w:rsid w:val="00905841"/>
    <w:rsid w:val="0091476C"/>
    <w:rsid w:val="00952A01"/>
    <w:rsid w:val="00976E2E"/>
    <w:rsid w:val="009950F2"/>
    <w:rsid w:val="009D5E1B"/>
    <w:rsid w:val="009D6028"/>
    <w:rsid w:val="009E7995"/>
    <w:rsid w:val="00A05ED8"/>
    <w:rsid w:val="00A354FA"/>
    <w:rsid w:val="00A37FAD"/>
    <w:rsid w:val="00A75116"/>
    <w:rsid w:val="00AB64AA"/>
    <w:rsid w:val="00AD2339"/>
    <w:rsid w:val="00B11DEA"/>
    <w:rsid w:val="00B1688C"/>
    <w:rsid w:val="00B63DB0"/>
    <w:rsid w:val="00BD1643"/>
    <w:rsid w:val="00BE0C0E"/>
    <w:rsid w:val="00C137A2"/>
    <w:rsid w:val="00C65834"/>
    <w:rsid w:val="00CB1707"/>
    <w:rsid w:val="00CB37F2"/>
    <w:rsid w:val="00CD4934"/>
    <w:rsid w:val="00D01CA1"/>
    <w:rsid w:val="00D07FDD"/>
    <w:rsid w:val="00D12A54"/>
    <w:rsid w:val="00D254E0"/>
    <w:rsid w:val="00D42B3D"/>
    <w:rsid w:val="00D44B91"/>
    <w:rsid w:val="00D52126"/>
    <w:rsid w:val="00D740A2"/>
    <w:rsid w:val="00D9046F"/>
    <w:rsid w:val="00D9360C"/>
    <w:rsid w:val="00D977C4"/>
    <w:rsid w:val="00DB1414"/>
    <w:rsid w:val="00E4614F"/>
    <w:rsid w:val="00E7501B"/>
    <w:rsid w:val="00EA5F20"/>
    <w:rsid w:val="00EA6D1D"/>
    <w:rsid w:val="00EC7A67"/>
    <w:rsid w:val="00F567C1"/>
    <w:rsid w:val="00FD3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33DD2A"/>
  <w15:chartTrackingRefBased/>
  <w15:docId w15:val="{2A38C4C6-BC3C-6545-AC60-0795BFB5C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4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keepLines/>
      <w:spacing w:before="480" w:after="120"/>
      <w:contextualSpacing/>
      <w:outlineLvl w:val="0"/>
    </w:pPr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paragraph" w:styleId="Heading2">
    <w:name w:val="heading 2"/>
    <w:basedOn w:val="Normal"/>
    <w:next w:val="NormalIndent"/>
    <w:link w:val="Heading2Char"/>
    <w:uiPriority w:val="4"/>
    <w:unhideWhenUsed/>
    <w:qFormat/>
    <w:pPr>
      <w:keepNext/>
      <w:keepLines/>
      <w:spacing w:before="40" w:after="0"/>
      <w:jc w:val="right"/>
      <w:outlineLvl w:val="1"/>
    </w:pPr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color w:val="CA3827" w:themeColor="accen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Caption">
    <w:name w:val="caption"/>
    <w:basedOn w:val="Normal"/>
    <w:uiPriority w:val="9"/>
    <w:unhideWhenUsed/>
    <w:qFormat/>
    <w:pPr>
      <w:spacing w:line="240" w:lineRule="auto"/>
      <w:ind w:left="288" w:right="288"/>
    </w:pPr>
    <w:rPr>
      <w:rFonts w:asciiTheme="majorHAnsi" w:hAnsiTheme="majorHAnsi"/>
      <w:i/>
      <w:iCs/>
      <w:color w:val="404040" w:themeColor="text1" w:themeTint="BF"/>
      <w:szCs w:val="18"/>
    </w:rPr>
  </w:style>
  <w:style w:type="paragraph" w:styleId="Title">
    <w:name w:val="Title"/>
    <w:basedOn w:val="Normal"/>
    <w:next w:val="Subtitle"/>
    <w:link w:val="TitleChar"/>
    <w:uiPriority w:val="1"/>
    <w:qFormat/>
    <w:pPr>
      <w:spacing w:before="360" w:after="0" w:line="240" w:lineRule="auto"/>
      <w:contextualSpacing/>
      <w:jc w:val="center"/>
    </w:pPr>
    <w:rPr>
      <w:rFonts w:eastAsiaTheme="majorEastAsia" w:cstheme="majorBidi"/>
      <w:color w:val="FFFFFF" w:themeColor="background1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eastAsiaTheme="majorEastAsia" w:cstheme="majorBidi"/>
      <w:color w:val="FFFFFF" w:themeColor="background1"/>
      <w:kern w:val="28"/>
      <w:sz w:val="72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0"/>
      <w:contextualSpacing/>
      <w:jc w:val="center"/>
    </w:pPr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inorEastAsia" w:hAnsiTheme="majorHAnsi"/>
      <w:color w:val="FFFFFF" w:themeColor="background1"/>
      <w:szCs w:val="22"/>
    </w:rPr>
  </w:style>
  <w:style w:type="character" w:customStyle="1" w:styleId="Heading2Char">
    <w:name w:val="Heading 2 Char"/>
    <w:basedOn w:val="DefaultParagraphFont"/>
    <w:link w:val="Heading2"/>
    <w:uiPriority w:val="4"/>
    <w:rPr>
      <w:rFonts w:asciiTheme="majorHAnsi" w:eastAsiaTheme="majorEastAsia" w:hAnsiTheme="majorHAnsi" w:cstheme="majorBidi"/>
      <w:color w:val="CA3827" w:themeColor="accent1"/>
      <w:sz w:val="36"/>
      <w:szCs w:val="36"/>
    </w:rPr>
  </w:style>
  <w:style w:type="paragraph" w:styleId="NormalIndent">
    <w:name w:val="Normal Indent"/>
    <w:basedOn w:val="Normal"/>
    <w:uiPriority w:val="8"/>
    <w:unhideWhenUsed/>
    <w:qFormat/>
    <w:pPr>
      <w:ind w:left="720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370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customXml" Target="../customXml/item5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earlnudy/Library/Containers/com.microsoft.Word/Data/Library/Application%20Support/Microsoft/Office/16.0/DTS/en-US%7b02EE14C2-7B43-4544-9033-64BBE476E873%7d/%7b7BEC04F8-1499-6749-9259-C68A27F4B555%7dtf10002090.dotx" TargetMode="External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Trebuchet MS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CTQFD2CFPMXN-979-699</_dlc_DocId>
    <_dlc_DocIdUrl xmlns="498267d4-2a5a-4c72-99d3-cf7236a95ce8">
      <Url>https://msft.spoppe.com/teams/cpub/teams/Consumer/templates/_layouts/15/DocIdRedir.aspx?ID=CTQFD2CFPMXN-979-699</Url>
      <Description>CTQFD2CFPMXN-979-699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4CC2B-9BFA-4522-85E7-9DAF2F6EDC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2AAD48-C095-42FA-B48E-673BADEE4496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3.xml><?xml version="1.0" encoding="utf-8"?>
<ds:datastoreItem xmlns:ds="http://schemas.openxmlformats.org/officeDocument/2006/customXml" ds:itemID="{12BBAC77-A114-44D2-8F32-44B88D84B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5C5C4A-57CD-4669-831C-4E00CD7FF52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091E1CC-5497-FF4B-AEE0-A7FEF1306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{7BEC04F8-1499-6749-9259-C68A27F4B555}tf10002090.dotx</Template>
  <TotalTime>101</TotalTime>
  <Pages>7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121</cp:revision>
  <dcterms:created xsi:type="dcterms:W3CDTF">2018-06-28T15:15:00Z</dcterms:created>
  <dcterms:modified xsi:type="dcterms:W3CDTF">2018-06-29T00:51:00Z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99d7d4bc-a8b2-4e0f-af6a-3738d3ab469d</vt:lpwstr>
  </property>
</Properties>
</file>