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F8A287" w14:textId="590E93C9" w:rsidR="00AC25E7" w:rsidRDefault="00ED45EC">
      <w:pPr>
        <w:pStyle w:val="Heading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2344A0B9" wp14:editId="50E1C022">
            <wp:simplePos x="0" y="0"/>
            <wp:positionH relativeFrom="column">
              <wp:posOffset>3546654</wp:posOffset>
            </wp:positionH>
            <wp:positionV relativeFrom="paragraph">
              <wp:posOffset>3709133</wp:posOffset>
            </wp:positionV>
            <wp:extent cx="1674254" cy="2510508"/>
            <wp:effectExtent l="165100" t="101600" r="167640" b="1060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d10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5197">
                      <a:off x="0" y="0"/>
                      <a:ext cx="1674254" cy="2510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146AE6F" wp14:editId="4782725E">
            <wp:simplePos x="0" y="0"/>
            <wp:positionH relativeFrom="column">
              <wp:posOffset>279525</wp:posOffset>
            </wp:positionH>
            <wp:positionV relativeFrom="paragraph">
              <wp:posOffset>3805170</wp:posOffset>
            </wp:positionV>
            <wp:extent cx="2745105" cy="1382395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d4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F90">
        <w:rPr>
          <w:noProof/>
        </w:rPr>
        <mc:AlternateContent>
          <mc:Choice Requires="wps">
            <w:drawing>
              <wp:anchor distT="457200" distB="457200" distL="114300" distR="114300" simplePos="0" relativeHeight="251659264" behindDoc="1" locked="0" layoutInCell="1" allowOverlap="1" wp14:anchorId="46ED81F8" wp14:editId="209FEF79">
                <wp:simplePos x="0" y="0"/>
                <wp:positionH relativeFrom="margin">
                  <wp:posOffset>-80645</wp:posOffset>
                </wp:positionH>
                <wp:positionV relativeFrom="margin">
                  <wp:posOffset>6350</wp:posOffset>
                </wp:positionV>
                <wp:extent cx="6858000" cy="1493520"/>
                <wp:effectExtent l="0" t="0" r="0" b="5080"/>
                <wp:wrapTopAndBottom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4935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B2A968" w14:textId="77777777" w:rsidR="00AC25E7" w:rsidRDefault="00841A6B">
                            <w:pPr>
                              <w:pStyle w:val="Title"/>
                            </w:pPr>
                            <w:r>
                              <w:t>Camp Abilities News</w:t>
                            </w:r>
                          </w:p>
                          <w:p w14:paraId="0B19DA52" w14:textId="77777777" w:rsidR="00AC25E7" w:rsidRPr="00841A6B" w:rsidRDefault="00841A6B">
                            <w:pPr>
                              <w:pStyle w:val="Subtitle"/>
                              <w:rPr>
                                <w:sz w:val="28"/>
                                <w:szCs w:val="28"/>
                              </w:rPr>
                            </w:pPr>
                            <w:r w:rsidRPr="00841A6B">
                              <w:rPr>
                                <w:sz w:val="28"/>
                                <w:szCs w:val="28"/>
                              </w:rPr>
                              <w:t>“Believe you can achieve”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6.35pt;margin-top:.5pt;width:540pt;height:117.6pt;z-index:-251657216;visibility:visible;mso-wrap-style:square;mso-width-percent:0;mso-height-percent:0;mso-wrap-distance-left:9pt;mso-wrap-distance-top:36pt;mso-wrap-distance-right:9pt;mso-wrap-distance-bottom:3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" fillcolor="#ca3827 [3204]" stroked="f" strokeweight="2pt">
                <v:fill color2="#f89938 [3205]" rotate="t" focus="100%" type="gradient">
                  <o:fill v:ext="view" type="gradientUnscaled"/>
                </v:fill>
                <v:textbox>
                  <w:txbxContent>
                    <w:p w:rsidR="00AC25E7" w:rsidRDefault="00841A6B">
                      <w:pPr>
                        <w:pStyle w:val="Title"/>
                      </w:pPr>
                      <w:r>
                        <w:t>Camp Abilities News</w:t>
                      </w:r>
                    </w:p>
                    <w:p w:rsidR="00AC25E7" w:rsidRPr="00841A6B" w:rsidRDefault="00841A6B">
                      <w:pPr>
                        <w:pStyle w:val="Subtitle"/>
                        <w:rPr>
                          <w:sz w:val="28"/>
                          <w:szCs w:val="28"/>
                        </w:rPr>
                      </w:pPr>
                      <w:r w:rsidRPr="00841A6B">
                        <w:rPr>
                          <w:sz w:val="28"/>
                          <w:szCs w:val="28"/>
                        </w:rPr>
                        <w:t>“Believe you can achieve”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841A6B">
        <w:tab/>
      </w:r>
      <w:r w:rsidR="008C05B4">
        <w:t xml:space="preserve">                 </w:t>
      </w:r>
      <w:r w:rsidR="00841A6B">
        <w:t>Day 4 - Wednesday - June 27th</w:t>
      </w:r>
    </w:p>
    <w:tbl>
      <w:tblPr>
        <w:tblW w:w="4821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3"/>
        <w:gridCol w:w="599"/>
        <w:gridCol w:w="4797"/>
      </w:tblGrid>
      <w:tr w:rsidR="00AC25E7" w14:paraId="19431A5E" w14:textId="77777777" w:rsidTr="00841A6B">
        <w:trPr>
          <w:jc w:val="center"/>
        </w:trPr>
        <w:tc>
          <w:tcPr>
            <w:tcW w:w="2224" w:type="pct"/>
          </w:tcPr>
          <w:p w14:paraId="6F7FE883" w14:textId="2562B28E" w:rsidR="00AC25E7" w:rsidRPr="00841A6B" w:rsidRDefault="00841A6B" w:rsidP="008C05B4">
            <w:pPr>
              <w:rPr>
                <w:sz w:val="24"/>
                <w:szCs w:val="24"/>
              </w:rPr>
            </w:pPr>
            <w:r w:rsidRPr="00841A6B">
              <w:rPr>
                <w:sz w:val="24"/>
                <w:szCs w:val="24"/>
              </w:rPr>
              <w:t xml:space="preserve">Rain, rain - </w:t>
            </w:r>
            <w:r w:rsidR="008C05B4">
              <w:rPr>
                <w:sz w:val="24"/>
                <w:szCs w:val="24"/>
              </w:rPr>
              <w:t>go away! Our athletes want to run</w:t>
            </w:r>
            <w:r w:rsidRPr="00841A6B">
              <w:rPr>
                <w:sz w:val="24"/>
                <w:szCs w:val="24"/>
              </w:rPr>
              <w:t xml:space="preserve"> and play! </w:t>
            </w:r>
            <w:r w:rsidR="008C05B4">
              <w:rPr>
                <w:sz w:val="24"/>
                <w:szCs w:val="24"/>
              </w:rPr>
              <w:t xml:space="preserve">Swim and play! </w:t>
            </w:r>
            <w:r w:rsidRPr="00841A6B">
              <w:rPr>
                <w:sz w:val="24"/>
                <w:szCs w:val="24"/>
              </w:rPr>
              <w:t>In spite of the on-off showers, we had a busy day of activities.</w:t>
            </w:r>
          </w:p>
          <w:p w14:paraId="1907D0C5" w14:textId="77777777" w:rsidR="00841A6B" w:rsidRDefault="00841A6B" w:rsidP="008C05B4"/>
          <w:p w14:paraId="5BE0CDB0" w14:textId="17003851" w:rsidR="00AC25E7" w:rsidRDefault="00AC25E7" w:rsidP="008C05B4">
            <w:pPr>
              <w:pStyle w:val="Heading3"/>
            </w:pPr>
          </w:p>
        </w:tc>
        <w:tc>
          <w:tcPr>
            <w:tcW w:w="308" w:type="pct"/>
          </w:tcPr>
          <w:p w14:paraId="5A3FB4A6" w14:textId="31B7154A" w:rsidR="00AC25E7" w:rsidRDefault="00AC25E7"/>
        </w:tc>
        <w:tc>
          <w:tcPr>
            <w:tcW w:w="2468" w:type="pct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8"/>
            </w:tblGrid>
            <w:tr w:rsidR="00AC25E7" w14:paraId="432E2D63" w14:textId="77777777">
              <w:tc>
                <w:tcPr>
                  <w:tcW w:w="4798" w:type="dxa"/>
                </w:tcPr>
                <w:p w14:paraId="59022ABB" w14:textId="3E8411C8" w:rsidR="00AC25E7" w:rsidRDefault="008C05B4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6BAAFD52" wp14:editId="083466D7">
                            <wp:simplePos x="0" y="0"/>
                            <wp:positionH relativeFrom="column">
                              <wp:posOffset>195034</wp:posOffset>
                            </wp:positionH>
                            <wp:positionV relativeFrom="paragraph">
                              <wp:posOffset>102503</wp:posOffset>
                            </wp:positionV>
                            <wp:extent cx="2756079" cy="476519"/>
                            <wp:effectExtent l="0" t="0" r="12700" b="19050"/>
                            <wp:wrapNone/>
                            <wp:docPr id="3" name="Text Box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756079" cy="47651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3A7EEBD6" w14:textId="255F3E8A" w:rsidR="008C05B4" w:rsidRPr="008C05B4" w:rsidRDefault="008C05B4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8C05B4">
                                          <w:rPr>
                                            <w:sz w:val="24"/>
                                            <w:szCs w:val="24"/>
                                            <w:highlight w:val="yellow"/>
                                          </w:rPr>
                                          <w:t>Reminder to families and friends:  visit us on Facebook for more photos and stories.</w:t>
                                        </w:r>
                                        <w:r w:rsidRPr="008C05B4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BAAFD52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3" o:spid="_x0000_s1027" type="#_x0000_t202" style="position:absolute;margin-left:15.35pt;margin-top:8.05pt;width:217pt;height:37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" fillcolor="white [3201]" strokeweight=".5pt">
                            <v:textbox>
                              <w:txbxContent>
                                <w:p w14:paraId="3A7EEBD6" w14:textId="255F3E8A" w:rsidR="008C05B4" w:rsidRPr="008C05B4" w:rsidRDefault="008C05B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C05B4">
                                    <w:rPr>
                                      <w:sz w:val="24"/>
                                      <w:szCs w:val="24"/>
                                      <w:highlight w:val="yellow"/>
                                    </w:rPr>
                                    <w:t>Reminder to families and friends:  visit us on Facebook for more photos and stories.</w:t>
                                  </w:r>
                                  <w:r w:rsidRPr="008C05B4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AC25E7" w14:paraId="79585C62" w14:textId="77777777">
              <w:tc>
                <w:tcPr>
                  <w:tcW w:w="4798" w:type="dxa"/>
                </w:tcPr>
                <w:p w14:paraId="5D90068E" w14:textId="77777777" w:rsidR="00AC25E7" w:rsidRDefault="00AC25E7">
                  <w:pPr>
                    <w:pStyle w:val="Caption"/>
                  </w:pPr>
                </w:p>
              </w:tc>
            </w:tr>
            <w:tr w:rsidR="00AC25E7" w14:paraId="37B6F19E" w14:textId="77777777">
              <w:tc>
                <w:tcPr>
                  <w:tcW w:w="4798" w:type="dxa"/>
                </w:tcPr>
                <w:p w14:paraId="4DDD23E5" w14:textId="77777777" w:rsidR="00AC25E7" w:rsidRDefault="00AC25E7"/>
              </w:tc>
            </w:tr>
            <w:tr w:rsidR="00AC25E7" w14:paraId="7E79F669" w14:textId="77777777">
              <w:tc>
                <w:tcPr>
                  <w:tcW w:w="4798" w:type="dxa"/>
                </w:tcPr>
                <w:p w14:paraId="006003AF" w14:textId="77777777" w:rsidR="00AC25E7" w:rsidRPr="002C502F" w:rsidRDefault="00AC25E7" w:rsidP="002C502F">
                  <w:pPr>
                    <w:pStyle w:val="Caption"/>
                    <w:jc w:val="both"/>
                    <w:rPr>
                      <w:i w:val="0"/>
                    </w:rPr>
                  </w:pPr>
                </w:p>
              </w:tc>
            </w:tr>
          </w:tbl>
          <w:p w14:paraId="27EF0FEF" w14:textId="3F622599" w:rsidR="00AC25E7" w:rsidRDefault="00AC25E7"/>
        </w:tc>
      </w:tr>
    </w:tbl>
    <w:p w14:paraId="3E575A1F" w14:textId="473F9EB7" w:rsidR="00AC25E7" w:rsidRDefault="00ED45EC">
      <w:r>
        <w:rPr>
          <w:noProof/>
        </w:rPr>
        <w:drawing>
          <wp:anchor distT="0" distB="0" distL="114300" distR="114300" simplePos="0" relativeHeight="251663360" behindDoc="0" locked="0" layoutInCell="1" allowOverlap="1" wp14:anchorId="4BC935E5" wp14:editId="38C27476">
            <wp:simplePos x="0" y="0"/>
            <wp:positionH relativeFrom="column">
              <wp:posOffset>34827</wp:posOffset>
            </wp:positionH>
            <wp:positionV relativeFrom="paragraph">
              <wp:posOffset>2590559</wp:posOffset>
            </wp:positionV>
            <wp:extent cx="6400800" cy="179197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ed5.pn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F90">
        <w:br w:type="page"/>
      </w:r>
    </w:p>
    <w:p w14:paraId="09BECF66" w14:textId="77777777" w:rsidR="008C05B4" w:rsidRPr="008C05B4" w:rsidRDefault="0022089F" w:rsidP="0022089F">
      <w:pPr>
        <w:jc w:val="center"/>
        <w:rPr>
          <w:b/>
          <w:color w:val="FF0000"/>
          <w:sz w:val="28"/>
          <w:szCs w:val="28"/>
        </w:rPr>
      </w:pPr>
      <w:r w:rsidRPr="008C05B4">
        <w:rPr>
          <w:b/>
          <w:color w:val="FF0000"/>
          <w:sz w:val="28"/>
          <w:szCs w:val="28"/>
        </w:rPr>
        <w:lastRenderedPageBreak/>
        <w:t>Care to share!</w:t>
      </w:r>
      <w:r w:rsidR="008C05B4" w:rsidRPr="008C05B4">
        <w:rPr>
          <w:b/>
          <w:color w:val="FF0000"/>
          <w:sz w:val="28"/>
          <w:szCs w:val="28"/>
        </w:rPr>
        <w:t xml:space="preserve"> </w:t>
      </w:r>
    </w:p>
    <w:p w14:paraId="38292629" w14:textId="78273539" w:rsidR="00AC25E7" w:rsidRPr="008C05B4" w:rsidRDefault="008C05B4" w:rsidP="0022089F">
      <w:pPr>
        <w:jc w:val="center"/>
        <w:rPr>
          <w:b/>
          <w:color w:val="FF0000"/>
          <w:sz w:val="28"/>
          <w:szCs w:val="28"/>
        </w:rPr>
      </w:pPr>
      <w:r w:rsidRPr="008C05B4">
        <w:rPr>
          <w:b/>
          <w:color w:val="FF0000"/>
          <w:sz w:val="28"/>
          <w:szCs w:val="28"/>
        </w:rPr>
        <w:t>Morning and Evening Report</w:t>
      </w:r>
    </w:p>
    <w:p w14:paraId="1DA9D700" w14:textId="77777777" w:rsidR="0022089F" w:rsidRDefault="0022089F" w:rsidP="0022089F">
      <w:pPr>
        <w:jc w:val="center"/>
        <w:rPr>
          <w:b/>
          <w:color w:val="FF0000"/>
          <w:sz w:val="24"/>
          <w:szCs w:val="24"/>
        </w:rPr>
      </w:pPr>
    </w:p>
    <w:p w14:paraId="17A9E841" w14:textId="77777777" w:rsidR="0022089F" w:rsidRDefault="0022089F" w:rsidP="0022089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Jaylyn: caught a fish.</w:t>
      </w:r>
    </w:p>
    <w:p w14:paraId="6C3FC380" w14:textId="77777777" w:rsidR="0022089F" w:rsidRDefault="0022089F" w:rsidP="0022089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Chantal: excited to practice aerial in gymnastics.</w:t>
      </w:r>
    </w:p>
    <w:p w14:paraId="653C070D" w14:textId="77777777" w:rsidR="0022089F" w:rsidRDefault="0022089F" w:rsidP="0022089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Keara: rode a single bike for the first time. Swam 8 laps.</w:t>
      </w:r>
    </w:p>
    <w:p w14:paraId="4AE759CF" w14:textId="77777777" w:rsidR="0022089F" w:rsidRDefault="0022089F" w:rsidP="0022089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Lt. Dan: didn’t fall at Stand-up paddle board, forward and backward rolls in gymnastics, perfect 10’s in Showdown vertical.</w:t>
      </w:r>
    </w:p>
    <w:p w14:paraId="286D3D1B" w14:textId="77777777" w:rsidR="0022089F" w:rsidRDefault="0022089F" w:rsidP="0022089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Abby: goal was not to fall of the paddle board! Now an officer for Brockport PD - thanks to Lt. Dan.</w:t>
      </w:r>
    </w:p>
    <w:p w14:paraId="01CE05A9" w14:textId="77777777" w:rsidR="0022089F" w:rsidRDefault="0022089F" w:rsidP="0022089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Faith: played with Jeff Mann drums, vertical showdown.</w:t>
      </w:r>
    </w:p>
    <w:p w14:paraId="57BBD77F" w14:textId="77777777" w:rsidR="0022089F" w:rsidRDefault="0022089F" w:rsidP="0022089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Kiana: caught a fish, swam 4 laps, ran 1 mile in 13:37.</w:t>
      </w:r>
    </w:p>
    <w:p w14:paraId="5C46F855" w14:textId="77777777" w:rsidR="0022089F" w:rsidRDefault="0022089F" w:rsidP="0022089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Andrew: made 2 side shots in basketball.</w:t>
      </w:r>
    </w:p>
    <w:p w14:paraId="29B1B384" w14:textId="77777777" w:rsidR="0022089F" w:rsidRDefault="0022089F" w:rsidP="0022089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Adam: had fun at drums with Jeff last evening.</w:t>
      </w:r>
    </w:p>
    <w:p w14:paraId="2140923E" w14:textId="77777777" w:rsidR="0022089F" w:rsidRDefault="0022089F" w:rsidP="0022089F">
      <w:p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Quenton</w:t>
      </w:r>
      <w:proofErr w:type="spellEnd"/>
      <w:r>
        <w:rPr>
          <w:color w:val="000000" w:themeColor="text1"/>
          <w:sz w:val="24"/>
          <w:szCs w:val="24"/>
        </w:rPr>
        <w:t>: caught 3 fish.</w:t>
      </w:r>
    </w:p>
    <w:p w14:paraId="45370C58" w14:textId="77777777" w:rsidR="0022089F" w:rsidRDefault="0022089F" w:rsidP="0022089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Makenzie: can’t wait for gymnastics, went fishing.</w:t>
      </w:r>
    </w:p>
    <w:p w14:paraId="6BE1722B" w14:textId="77777777" w:rsidR="0022089F" w:rsidRDefault="0022089F" w:rsidP="0022089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Braiden: all 9 components for ECC, had a lot of fun during drums, excited for gymnastics.</w:t>
      </w:r>
    </w:p>
    <w:p w14:paraId="42E5D288" w14:textId="77777777" w:rsidR="0022089F" w:rsidRDefault="0022089F" w:rsidP="0022089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Leah: caught a fish, </w:t>
      </w:r>
      <w:r w:rsidR="00240F90">
        <w:rPr>
          <w:color w:val="000000" w:themeColor="text1"/>
          <w:sz w:val="24"/>
          <w:szCs w:val="24"/>
        </w:rPr>
        <w:t>did smiley grams.</w:t>
      </w:r>
    </w:p>
    <w:p w14:paraId="05CA8F70" w14:textId="77777777" w:rsidR="00240F90" w:rsidRDefault="00240F90" w:rsidP="0022089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Meghan: in beep baseball ran to base in 5 seconds.</w:t>
      </w:r>
    </w:p>
    <w:p w14:paraId="5173DD1F" w14:textId="39A390BD" w:rsidR="008C6618" w:rsidRDefault="008C6618" w:rsidP="0022089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Makenzie: met goal on balance beam.</w:t>
      </w:r>
    </w:p>
    <w:p w14:paraId="6DF3B63F" w14:textId="2A8ED70A" w:rsidR="008C6618" w:rsidRDefault="008C6618" w:rsidP="0022089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Chantal: fell off paddle board only once, learned new moves in yoga gymnastics, straddled</w:t>
      </w:r>
      <w:r w:rsidR="0037643E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off of the balance beam.</w:t>
      </w:r>
    </w:p>
    <w:p w14:paraId="64F6DFC7" w14:textId="4A175D76" w:rsidR="008C6618" w:rsidRDefault="008C6618" w:rsidP="0022089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Meghan: did the splash-splash slide on paddle board and did not fall off, in gymnastics did a flip off the bar.</w:t>
      </w:r>
    </w:p>
    <w:p w14:paraId="7D695D77" w14:textId="4E33AA1F" w:rsidR="008C6618" w:rsidRDefault="008C6618" w:rsidP="0022089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Chris: made a goal in goal ball.</w:t>
      </w:r>
    </w:p>
    <w:p w14:paraId="6B3A554A" w14:textId="2EE5A27D" w:rsidR="008C6618" w:rsidRDefault="008C6618" w:rsidP="0022089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Keara: splash-splash slide on paddle board, 20 laps on the tandem bike, vaulted into pit.</w:t>
      </w:r>
    </w:p>
    <w:p w14:paraId="37E6DE29" w14:textId="085ACF02" w:rsidR="008C6618" w:rsidRDefault="008C6618" w:rsidP="0022089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Braiden: walked on high balance beam alone, “Sally-up &amp; Sally-down” song for fitness.</w:t>
      </w:r>
    </w:p>
    <w:p w14:paraId="1EC4390D" w14:textId="28EE682D" w:rsidR="008C6618" w:rsidRDefault="008C6618" w:rsidP="0022089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Kiana: tandem bike 20 laps = 4 miles, in gymnastics vaulted into pit, hung from the bar.</w:t>
      </w:r>
    </w:p>
    <w:p w14:paraId="68CD5979" w14:textId="149DA6F0" w:rsidR="008C6618" w:rsidRDefault="008C6618" w:rsidP="0022089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Mina: back flip off the bar.</w:t>
      </w:r>
    </w:p>
    <w:p w14:paraId="5807BC3A" w14:textId="3F8815D9" w:rsidR="008C6618" w:rsidRDefault="008C6618" w:rsidP="0022089F">
      <w:p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Anneka</w:t>
      </w:r>
      <w:proofErr w:type="spellEnd"/>
      <w:r>
        <w:rPr>
          <w:color w:val="000000" w:themeColor="text1"/>
          <w:sz w:val="24"/>
          <w:szCs w:val="24"/>
        </w:rPr>
        <w:t>: tandem bike 6 miles, paddle board tree pose held for 4 seconds, gymnastics vaulted into pit for the first time, high balance beam walked backwards and forwards.</w:t>
      </w:r>
    </w:p>
    <w:p w14:paraId="3BCCEC0A" w14:textId="67F6BF69" w:rsidR="008C6618" w:rsidRDefault="008C6618" w:rsidP="0022089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Dan: Field &amp; Track ran the 25 meters.</w:t>
      </w:r>
    </w:p>
    <w:p w14:paraId="62BAF3FB" w14:textId="32B51516" w:rsidR="008C6618" w:rsidRDefault="008C6618" w:rsidP="0022089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Bryce: gymnastics balanced on high beam without help. And mastered the cartwheel.</w:t>
      </w:r>
    </w:p>
    <w:p w14:paraId="53D4BFFA" w14:textId="39CF8875" w:rsidR="008C6618" w:rsidRDefault="008C6618" w:rsidP="0022089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Faith: </w:t>
      </w:r>
      <w:r w:rsidR="0037643E">
        <w:rPr>
          <w:color w:val="000000" w:themeColor="text1"/>
          <w:sz w:val="24"/>
          <w:szCs w:val="24"/>
        </w:rPr>
        <w:t>ran 50’ in 11 seconds, hit a live pitch in beep baseball.</w:t>
      </w:r>
    </w:p>
    <w:p w14:paraId="099F2809" w14:textId="77FB9F1D" w:rsidR="0037643E" w:rsidRDefault="0037643E" w:rsidP="0022089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Kat: did not fall off the stand-up paddle board.</w:t>
      </w:r>
    </w:p>
    <w:p w14:paraId="0B14112D" w14:textId="0FC176A5" w:rsidR="0037643E" w:rsidRDefault="0037643E" w:rsidP="0022089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Abbey: gymnastics tried the rings and weights in fitness. Had fun.</w:t>
      </w:r>
    </w:p>
    <w:p w14:paraId="392D0910" w14:textId="41DEA571" w:rsidR="0037643E" w:rsidRDefault="0037643E" w:rsidP="0022089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Leah: 8 laps in swimming.</w:t>
      </w:r>
    </w:p>
    <w:p w14:paraId="0BF14487" w14:textId="1ACC477D" w:rsidR="0037643E" w:rsidRDefault="0037643E" w:rsidP="0022089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Taylor: hit a live pitch in beep baseball.</w:t>
      </w:r>
    </w:p>
    <w:p w14:paraId="081B4FAD" w14:textId="743DE550" w:rsidR="0037643E" w:rsidRDefault="0037643E" w:rsidP="0022089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Laura: paddle board fell in water 3 times but completed the splash-splash slide.</w:t>
      </w:r>
    </w:p>
    <w:p w14:paraId="29DF3D42" w14:textId="7B45CE4E" w:rsidR="0037643E" w:rsidRDefault="0037643E" w:rsidP="0022089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Angelina: 20 laps in swimming and threw a curve ball in goal ball.</w:t>
      </w:r>
    </w:p>
    <w:p w14:paraId="05933430" w14:textId="4226AECA" w:rsidR="0037643E" w:rsidRDefault="0037643E" w:rsidP="0022089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Henry: completed the 100-meter dash 1 second more than his record time. </w:t>
      </w:r>
    </w:p>
    <w:p w14:paraId="2187DEB0" w14:textId="00CF1BE9" w:rsidR="0037643E" w:rsidRDefault="0037643E" w:rsidP="0022089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Austin: backstroke for 28 seconds length of the pool and swam 20 laps.</w:t>
      </w:r>
    </w:p>
    <w:p w14:paraId="71EC084D" w14:textId="21E2A4C8" w:rsidR="00726794" w:rsidRDefault="003867FD" w:rsidP="0022089F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3C44807" wp14:editId="77F6B18C">
            <wp:simplePos x="0" y="0"/>
            <wp:positionH relativeFrom="column">
              <wp:posOffset>344170</wp:posOffset>
            </wp:positionH>
            <wp:positionV relativeFrom="paragraph">
              <wp:posOffset>138126</wp:posOffset>
            </wp:positionV>
            <wp:extent cx="5782614" cy="4265825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TS-wed.pn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614" cy="426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F4B6E" w14:textId="09447254" w:rsidR="008C6618" w:rsidRDefault="008C6618" w:rsidP="0022089F">
      <w:pPr>
        <w:rPr>
          <w:color w:val="000000" w:themeColor="text1"/>
          <w:sz w:val="24"/>
          <w:szCs w:val="24"/>
        </w:rPr>
      </w:pPr>
    </w:p>
    <w:p w14:paraId="2A532456" w14:textId="77777777" w:rsidR="003867FD" w:rsidRDefault="003867FD" w:rsidP="0022089F">
      <w:pPr>
        <w:rPr>
          <w:color w:val="000000" w:themeColor="text1"/>
          <w:sz w:val="24"/>
          <w:szCs w:val="24"/>
        </w:rPr>
      </w:pPr>
    </w:p>
    <w:p w14:paraId="52A5C59E" w14:textId="77777777" w:rsidR="003867FD" w:rsidRDefault="003867FD" w:rsidP="0022089F">
      <w:pPr>
        <w:rPr>
          <w:color w:val="000000" w:themeColor="text1"/>
          <w:sz w:val="24"/>
          <w:szCs w:val="24"/>
        </w:rPr>
      </w:pPr>
    </w:p>
    <w:p w14:paraId="3C9B1817" w14:textId="77777777" w:rsidR="003867FD" w:rsidRDefault="003867FD" w:rsidP="0022089F">
      <w:pPr>
        <w:rPr>
          <w:color w:val="000000" w:themeColor="text1"/>
          <w:sz w:val="24"/>
          <w:szCs w:val="24"/>
        </w:rPr>
      </w:pPr>
    </w:p>
    <w:p w14:paraId="24F7EE18" w14:textId="77777777" w:rsidR="003867FD" w:rsidRDefault="003867FD" w:rsidP="0022089F">
      <w:pPr>
        <w:rPr>
          <w:color w:val="000000" w:themeColor="text1"/>
          <w:sz w:val="24"/>
          <w:szCs w:val="24"/>
        </w:rPr>
      </w:pPr>
    </w:p>
    <w:p w14:paraId="5675C9FC" w14:textId="77777777" w:rsidR="003867FD" w:rsidRDefault="003867FD" w:rsidP="0022089F">
      <w:pPr>
        <w:rPr>
          <w:color w:val="000000" w:themeColor="text1"/>
          <w:sz w:val="24"/>
          <w:szCs w:val="24"/>
        </w:rPr>
      </w:pPr>
    </w:p>
    <w:p w14:paraId="7FD2BC62" w14:textId="77777777" w:rsidR="003867FD" w:rsidRDefault="003867FD" w:rsidP="0022089F">
      <w:pPr>
        <w:rPr>
          <w:color w:val="000000" w:themeColor="text1"/>
          <w:sz w:val="24"/>
          <w:szCs w:val="24"/>
        </w:rPr>
      </w:pPr>
    </w:p>
    <w:p w14:paraId="5291F4C3" w14:textId="77777777" w:rsidR="003867FD" w:rsidRDefault="003867FD" w:rsidP="0022089F">
      <w:pPr>
        <w:rPr>
          <w:color w:val="000000" w:themeColor="text1"/>
          <w:sz w:val="24"/>
          <w:szCs w:val="24"/>
        </w:rPr>
      </w:pPr>
    </w:p>
    <w:p w14:paraId="4467ABBD" w14:textId="77777777" w:rsidR="003867FD" w:rsidRDefault="003867FD" w:rsidP="0022089F">
      <w:pPr>
        <w:rPr>
          <w:color w:val="000000" w:themeColor="text1"/>
          <w:sz w:val="24"/>
          <w:szCs w:val="24"/>
        </w:rPr>
      </w:pPr>
    </w:p>
    <w:p w14:paraId="583455C3" w14:textId="77777777" w:rsidR="003867FD" w:rsidRDefault="003867FD" w:rsidP="0022089F">
      <w:pPr>
        <w:rPr>
          <w:color w:val="000000" w:themeColor="text1"/>
          <w:sz w:val="24"/>
          <w:szCs w:val="24"/>
        </w:rPr>
      </w:pPr>
    </w:p>
    <w:p w14:paraId="6ACB0D74" w14:textId="77777777" w:rsidR="003867FD" w:rsidRDefault="003867FD" w:rsidP="0022089F">
      <w:pPr>
        <w:rPr>
          <w:color w:val="000000" w:themeColor="text1"/>
          <w:sz w:val="24"/>
          <w:szCs w:val="24"/>
        </w:rPr>
      </w:pPr>
    </w:p>
    <w:p w14:paraId="0ACFFF66" w14:textId="77777777" w:rsidR="003867FD" w:rsidRDefault="003867FD" w:rsidP="0022089F">
      <w:pPr>
        <w:rPr>
          <w:color w:val="000000" w:themeColor="text1"/>
          <w:sz w:val="24"/>
          <w:szCs w:val="24"/>
        </w:rPr>
      </w:pPr>
    </w:p>
    <w:p w14:paraId="6885A107" w14:textId="6A493364" w:rsidR="003867FD" w:rsidRDefault="00AC4C7F" w:rsidP="0022089F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2DD0C310" wp14:editId="47701A37">
            <wp:simplePos x="0" y="0"/>
            <wp:positionH relativeFrom="column">
              <wp:posOffset>201652</wp:posOffset>
            </wp:positionH>
            <wp:positionV relativeFrom="paragraph">
              <wp:posOffset>69984</wp:posOffset>
            </wp:positionV>
            <wp:extent cx="6400800" cy="47625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TSwed2.pn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F737D" w14:textId="7C83E084" w:rsidR="003867FD" w:rsidRDefault="003867FD" w:rsidP="0022089F">
      <w:pPr>
        <w:rPr>
          <w:color w:val="000000" w:themeColor="text1"/>
          <w:sz w:val="24"/>
          <w:szCs w:val="24"/>
        </w:rPr>
      </w:pPr>
    </w:p>
    <w:p w14:paraId="597E7C78" w14:textId="539716E8" w:rsidR="003867FD" w:rsidRDefault="003867FD" w:rsidP="0022089F">
      <w:pPr>
        <w:rPr>
          <w:color w:val="000000" w:themeColor="text1"/>
          <w:sz w:val="24"/>
          <w:szCs w:val="24"/>
        </w:rPr>
      </w:pPr>
    </w:p>
    <w:p w14:paraId="6479DD4F" w14:textId="07E50551" w:rsidR="003867FD" w:rsidRDefault="003867FD" w:rsidP="0022089F">
      <w:pPr>
        <w:rPr>
          <w:color w:val="000000" w:themeColor="text1"/>
          <w:sz w:val="24"/>
          <w:szCs w:val="24"/>
        </w:rPr>
      </w:pPr>
    </w:p>
    <w:p w14:paraId="322C181C" w14:textId="61F96694" w:rsidR="003867FD" w:rsidRDefault="003867FD" w:rsidP="0022089F">
      <w:pPr>
        <w:rPr>
          <w:color w:val="000000" w:themeColor="text1"/>
          <w:sz w:val="24"/>
          <w:szCs w:val="24"/>
        </w:rPr>
      </w:pPr>
    </w:p>
    <w:p w14:paraId="60A5C00A" w14:textId="225C4E2A" w:rsidR="003867FD" w:rsidRDefault="003867FD" w:rsidP="0022089F">
      <w:pPr>
        <w:rPr>
          <w:color w:val="000000" w:themeColor="text1"/>
          <w:sz w:val="24"/>
          <w:szCs w:val="24"/>
        </w:rPr>
      </w:pPr>
    </w:p>
    <w:p w14:paraId="32AA9AC1" w14:textId="77777777" w:rsidR="00AC4C7F" w:rsidRDefault="00AC4C7F" w:rsidP="0022089F">
      <w:pPr>
        <w:rPr>
          <w:color w:val="000000" w:themeColor="text1"/>
          <w:sz w:val="24"/>
          <w:szCs w:val="24"/>
        </w:rPr>
      </w:pPr>
    </w:p>
    <w:p w14:paraId="48407289" w14:textId="77777777" w:rsidR="00AC4C7F" w:rsidRDefault="00AC4C7F" w:rsidP="0022089F">
      <w:pPr>
        <w:rPr>
          <w:color w:val="000000" w:themeColor="text1"/>
          <w:sz w:val="24"/>
          <w:szCs w:val="24"/>
        </w:rPr>
      </w:pPr>
    </w:p>
    <w:p w14:paraId="6B76D546" w14:textId="77777777" w:rsidR="00AC4C7F" w:rsidRDefault="00AC4C7F" w:rsidP="0022089F">
      <w:pPr>
        <w:rPr>
          <w:color w:val="000000" w:themeColor="text1"/>
          <w:sz w:val="24"/>
          <w:szCs w:val="24"/>
        </w:rPr>
      </w:pPr>
    </w:p>
    <w:p w14:paraId="48E0C0A9" w14:textId="77777777" w:rsidR="00AC4C7F" w:rsidRDefault="00AC4C7F" w:rsidP="0022089F">
      <w:pPr>
        <w:rPr>
          <w:color w:val="000000" w:themeColor="text1"/>
          <w:sz w:val="24"/>
          <w:szCs w:val="24"/>
        </w:rPr>
      </w:pPr>
    </w:p>
    <w:p w14:paraId="714BF253" w14:textId="77777777" w:rsidR="00AC4C7F" w:rsidRDefault="00AC4C7F" w:rsidP="0022089F">
      <w:pPr>
        <w:rPr>
          <w:color w:val="000000" w:themeColor="text1"/>
          <w:sz w:val="24"/>
          <w:szCs w:val="24"/>
        </w:rPr>
      </w:pPr>
    </w:p>
    <w:p w14:paraId="099C5FAE" w14:textId="77777777" w:rsidR="00AC4C7F" w:rsidRDefault="00AC4C7F" w:rsidP="0022089F">
      <w:pPr>
        <w:rPr>
          <w:color w:val="000000" w:themeColor="text1"/>
          <w:sz w:val="24"/>
          <w:szCs w:val="24"/>
        </w:rPr>
      </w:pPr>
    </w:p>
    <w:p w14:paraId="3F690B98" w14:textId="77777777" w:rsidR="00AC4C7F" w:rsidRDefault="00AC4C7F" w:rsidP="0022089F">
      <w:pPr>
        <w:rPr>
          <w:color w:val="000000" w:themeColor="text1"/>
          <w:sz w:val="24"/>
          <w:szCs w:val="24"/>
        </w:rPr>
      </w:pPr>
    </w:p>
    <w:p w14:paraId="23AF89DA" w14:textId="77777777" w:rsidR="00713756" w:rsidRDefault="00713756" w:rsidP="0022089F">
      <w:pPr>
        <w:rPr>
          <w:color w:val="000000" w:themeColor="text1"/>
          <w:sz w:val="24"/>
          <w:szCs w:val="24"/>
        </w:rPr>
      </w:pPr>
    </w:p>
    <w:p w14:paraId="20482EB0" w14:textId="77777777" w:rsidR="00713756" w:rsidRDefault="00713756" w:rsidP="0022089F">
      <w:pPr>
        <w:rPr>
          <w:color w:val="000000" w:themeColor="text1"/>
          <w:sz w:val="24"/>
          <w:szCs w:val="24"/>
        </w:rPr>
      </w:pPr>
    </w:p>
    <w:p w14:paraId="3BEEAC59" w14:textId="0C33DC26" w:rsidR="00713756" w:rsidRDefault="00855D42" w:rsidP="0022089F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7E44CB5" wp14:editId="04E63CA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400800" cy="2346325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TSwed3.p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D7A36" w14:textId="77777777" w:rsidR="00713756" w:rsidRPr="00713756" w:rsidRDefault="00713756" w:rsidP="00713756">
      <w:pPr>
        <w:rPr>
          <w:sz w:val="24"/>
          <w:szCs w:val="24"/>
        </w:rPr>
      </w:pPr>
    </w:p>
    <w:p w14:paraId="7320498B" w14:textId="77777777" w:rsidR="00713756" w:rsidRPr="00713756" w:rsidRDefault="00713756" w:rsidP="00713756">
      <w:pPr>
        <w:rPr>
          <w:sz w:val="24"/>
          <w:szCs w:val="24"/>
        </w:rPr>
      </w:pPr>
    </w:p>
    <w:p w14:paraId="2B2570DA" w14:textId="77777777" w:rsidR="00713756" w:rsidRPr="00713756" w:rsidRDefault="00713756" w:rsidP="00713756">
      <w:pPr>
        <w:rPr>
          <w:sz w:val="24"/>
          <w:szCs w:val="24"/>
        </w:rPr>
      </w:pPr>
    </w:p>
    <w:p w14:paraId="4BE9BFCD" w14:textId="77777777" w:rsidR="00713756" w:rsidRPr="00713756" w:rsidRDefault="00713756" w:rsidP="00713756">
      <w:pPr>
        <w:rPr>
          <w:sz w:val="24"/>
          <w:szCs w:val="24"/>
        </w:rPr>
      </w:pPr>
    </w:p>
    <w:p w14:paraId="1F81AB78" w14:textId="77777777" w:rsidR="00713756" w:rsidRPr="00713756" w:rsidRDefault="00713756" w:rsidP="00713756">
      <w:pPr>
        <w:rPr>
          <w:sz w:val="24"/>
          <w:szCs w:val="24"/>
        </w:rPr>
      </w:pPr>
    </w:p>
    <w:p w14:paraId="3C9158D9" w14:textId="236595A0" w:rsidR="00713756" w:rsidRDefault="00713756" w:rsidP="00713756">
      <w:pPr>
        <w:rPr>
          <w:sz w:val="24"/>
          <w:szCs w:val="24"/>
        </w:rPr>
      </w:pPr>
    </w:p>
    <w:p w14:paraId="12C9DCDB" w14:textId="0AD512CC" w:rsidR="00713756" w:rsidRDefault="00713756" w:rsidP="0071375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B18808D" wp14:editId="2B3EC5D9">
            <wp:simplePos x="0" y="0"/>
            <wp:positionH relativeFrom="column">
              <wp:posOffset>124979</wp:posOffset>
            </wp:positionH>
            <wp:positionV relativeFrom="paragraph">
              <wp:posOffset>87469</wp:posOffset>
            </wp:positionV>
            <wp:extent cx="6400800" cy="156591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ed12.pn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76FFB" w14:textId="3B9E08D3" w:rsidR="00AC4C7F" w:rsidRDefault="00AC4C7F" w:rsidP="00713756">
      <w:pPr>
        <w:rPr>
          <w:sz w:val="24"/>
          <w:szCs w:val="24"/>
        </w:rPr>
      </w:pPr>
    </w:p>
    <w:p w14:paraId="374FC228" w14:textId="5C4F75DF" w:rsidR="00713756" w:rsidRDefault="00713756" w:rsidP="00713756">
      <w:pPr>
        <w:rPr>
          <w:sz w:val="24"/>
          <w:szCs w:val="24"/>
        </w:rPr>
      </w:pPr>
    </w:p>
    <w:p w14:paraId="09D8476F" w14:textId="154EB92B" w:rsidR="00713756" w:rsidRDefault="00713756" w:rsidP="00713756">
      <w:pPr>
        <w:rPr>
          <w:sz w:val="24"/>
          <w:szCs w:val="24"/>
        </w:rPr>
      </w:pPr>
    </w:p>
    <w:p w14:paraId="49392B11" w14:textId="77777777" w:rsidR="00713756" w:rsidRDefault="00713756" w:rsidP="00713756">
      <w:pPr>
        <w:rPr>
          <w:sz w:val="24"/>
          <w:szCs w:val="24"/>
        </w:rPr>
      </w:pPr>
    </w:p>
    <w:p w14:paraId="3135F86E" w14:textId="04DFED0B" w:rsidR="00713756" w:rsidRDefault="00713756" w:rsidP="00713756">
      <w:pPr>
        <w:rPr>
          <w:sz w:val="24"/>
          <w:szCs w:val="24"/>
        </w:rPr>
      </w:pPr>
    </w:p>
    <w:p w14:paraId="48AAE9A7" w14:textId="638B6DAC" w:rsidR="00E376A4" w:rsidRDefault="00E376A4" w:rsidP="00713756">
      <w:pPr>
        <w:rPr>
          <w:sz w:val="24"/>
          <w:szCs w:val="24"/>
        </w:rPr>
      </w:pPr>
    </w:p>
    <w:p w14:paraId="2A0261C8" w14:textId="021A01AF" w:rsidR="00E376A4" w:rsidRDefault="008A3B72" w:rsidP="0071375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CD0A0B1" wp14:editId="2E441A35">
            <wp:simplePos x="0" y="0"/>
            <wp:positionH relativeFrom="column">
              <wp:posOffset>266163</wp:posOffset>
            </wp:positionH>
            <wp:positionV relativeFrom="paragraph">
              <wp:posOffset>197011</wp:posOffset>
            </wp:positionV>
            <wp:extent cx="6286500" cy="56642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ed7.pn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851D9" w14:textId="013CC3DE" w:rsidR="00E376A4" w:rsidRDefault="00E376A4" w:rsidP="00713756">
      <w:pPr>
        <w:rPr>
          <w:sz w:val="24"/>
          <w:szCs w:val="24"/>
        </w:rPr>
      </w:pPr>
    </w:p>
    <w:p w14:paraId="1A239643" w14:textId="21E903F7" w:rsidR="00E376A4" w:rsidRPr="00E376A4" w:rsidRDefault="00E376A4" w:rsidP="00E376A4">
      <w:pPr>
        <w:rPr>
          <w:sz w:val="24"/>
          <w:szCs w:val="24"/>
        </w:rPr>
      </w:pPr>
    </w:p>
    <w:p w14:paraId="09FA5DC8" w14:textId="72BE8E15" w:rsidR="00E376A4" w:rsidRPr="00E376A4" w:rsidRDefault="00E376A4" w:rsidP="00E376A4">
      <w:pPr>
        <w:rPr>
          <w:sz w:val="24"/>
          <w:szCs w:val="24"/>
        </w:rPr>
      </w:pPr>
    </w:p>
    <w:p w14:paraId="6CCC010E" w14:textId="4EA5454A" w:rsidR="00E376A4" w:rsidRDefault="00E376A4" w:rsidP="00E376A4">
      <w:pPr>
        <w:rPr>
          <w:sz w:val="24"/>
          <w:szCs w:val="24"/>
        </w:rPr>
      </w:pPr>
    </w:p>
    <w:p w14:paraId="5C931F53" w14:textId="04E43E02" w:rsidR="00E376A4" w:rsidRDefault="00E376A4" w:rsidP="00E376A4">
      <w:pPr>
        <w:rPr>
          <w:sz w:val="24"/>
          <w:szCs w:val="24"/>
        </w:rPr>
      </w:pPr>
    </w:p>
    <w:p w14:paraId="2786E56F" w14:textId="5310C3B3" w:rsidR="00713756" w:rsidRDefault="00713756" w:rsidP="00E376A4">
      <w:pPr>
        <w:rPr>
          <w:sz w:val="24"/>
          <w:szCs w:val="24"/>
        </w:rPr>
      </w:pPr>
    </w:p>
    <w:p w14:paraId="7D1C8885" w14:textId="2F84D7BA" w:rsidR="00E376A4" w:rsidRDefault="00E376A4" w:rsidP="00E376A4">
      <w:pPr>
        <w:rPr>
          <w:sz w:val="24"/>
          <w:szCs w:val="24"/>
        </w:rPr>
      </w:pPr>
    </w:p>
    <w:p w14:paraId="4827A292" w14:textId="1A11531D" w:rsidR="00730AFA" w:rsidRDefault="00730AFA" w:rsidP="00E376A4">
      <w:pPr>
        <w:rPr>
          <w:sz w:val="24"/>
          <w:szCs w:val="24"/>
        </w:rPr>
      </w:pPr>
    </w:p>
    <w:p w14:paraId="3394A630" w14:textId="626F790D" w:rsidR="00730AFA" w:rsidRDefault="00730AFA" w:rsidP="00E376A4">
      <w:pPr>
        <w:rPr>
          <w:sz w:val="24"/>
          <w:szCs w:val="24"/>
        </w:rPr>
      </w:pPr>
    </w:p>
    <w:p w14:paraId="68B84F89" w14:textId="172A1D2F" w:rsidR="00730AFA" w:rsidRDefault="00730AFA" w:rsidP="00E376A4">
      <w:pPr>
        <w:rPr>
          <w:sz w:val="24"/>
          <w:szCs w:val="24"/>
        </w:rPr>
      </w:pPr>
    </w:p>
    <w:p w14:paraId="01D01B48" w14:textId="15727E0A" w:rsidR="00730AFA" w:rsidRDefault="00730AFA" w:rsidP="00E376A4">
      <w:pPr>
        <w:rPr>
          <w:sz w:val="24"/>
          <w:szCs w:val="24"/>
        </w:rPr>
      </w:pPr>
    </w:p>
    <w:p w14:paraId="27B34AD6" w14:textId="0EAA89F2" w:rsidR="00730AFA" w:rsidRDefault="00730AFA" w:rsidP="00E376A4">
      <w:pPr>
        <w:rPr>
          <w:sz w:val="24"/>
          <w:szCs w:val="24"/>
        </w:rPr>
      </w:pPr>
    </w:p>
    <w:p w14:paraId="244AB7A2" w14:textId="56A644DF" w:rsidR="00730AFA" w:rsidRDefault="00730AFA" w:rsidP="00E376A4">
      <w:pPr>
        <w:rPr>
          <w:sz w:val="24"/>
          <w:szCs w:val="24"/>
        </w:rPr>
      </w:pPr>
    </w:p>
    <w:p w14:paraId="1A882536" w14:textId="523D7DEA" w:rsidR="00F76C9A" w:rsidRDefault="00F76C9A" w:rsidP="00E376A4">
      <w:pPr>
        <w:rPr>
          <w:sz w:val="24"/>
          <w:szCs w:val="24"/>
        </w:rPr>
      </w:pPr>
    </w:p>
    <w:p w14:paraId="74083E0A" w14:textId="556A5CDC" w:rsidR="00F76C9A" w:rsidRDefault="00F76C9A" w:rsidP="00E376A4">
      <w:pPr>
        <w:rPr>
          <w:sz w:val="24"/>
          <w:szCs w:val="24"/>
        </w:rPr>
      </w:pPr>
    </w:p>
    <w:p w14:paraId="7B40F306" w14:textId="48E8FEF7" w:rsidR="00F76C9A" w:rsidRDefault="00F76C9A" w:rsidP="00E376A4">
      <w:pPr>
        <w:rPr>
          <w:sz w:val="24"/>
          <w:szCs w:val="24"/>
        </w:rPr>
      </w:pPr>
    </w:p>
    <w:p w14:paraId="05B834E1" w14:textId="04C06979" w:rsidR="00F76C9A" w:rsidRDefault="00F76C9A" w:rsidP="00E376A4">
      <w:pPr>
        <w:rPr>
          <w:sz w:val="24"/>
          <w:szCs w:val="24"/>
        </w:rPr>
      </w:pPr>
    </w:p>
    <w:p w14:paraId="06D14D6B" w14:textId="0D96F198" w:rsidR="00F76C9A" w:rsidRDefault="00F76C9A" w:rsidP="00E376A4">
      <w:pPr>
        <w:rPr>
          <w:sz w:val="24"/>
          <w:szCs w:val="24"/>
        </w:rPr>
      </w:pPr>
    </w:p>
    <w:p w14:paraId="2693C5C2" w14:textId="4DF64C03" w:rsidR="00F76C9A" w:rsidRDefault="00F76C9A" w:rsidP="00E376A4">
      <w:pPr>
        <w:rPr>
          <w:sz w:val="24"/>
          <w:szCs w:val="24"/>
        </w:rPr>
      </w:pPr>
    </w:p>
    <w:p w14:paraId="0E166CAF" w14:textId="77777777" w:rsidR="00F76C9A" w:rsidRDefault="00F76C9A" w:rsidP="00E376A4">
      <w:pPr>
        <w:rPr>
          <w:sz w:val="24"/>
          <w:szCs w:val="24"/>
        </w:rPr>
      </w:pPr>
    </w:p>
    <w:p w14:paraId="0D543AD0" w14:textId="77777777" w:rsidR="00F76C9A" w:rsidRDefault="00F76C9A" w:rsidP="00E376A4">
      <w:pPr>
        <w:rPr>
          <w:sz w:val="24"/>
          <w:szCs w:val="24"/>
        </w:rPr>
      </w:pPr>
    </w:p>
    <w:p w14:paraId="7360EABE" w14:textId="77777777" w:rsidR="00F76C9A" w:rsidRDefault="00F76C9A" w:rsidP="00E376A4">
      <w:pPr>
        <w:rPr>
          <w:sz w:val="24"/>
          <w:szCs w:val="24"/>
        </w:rPr>
      </w:pPr>
    </w:p>
    <w:p w14:paraId="681A692A" w14:textId="77777777" w:rsidR="00F76C9A" w:rsidRDefault="00F76C9A" w:rsidP="00E376A4">
      <w:pPr>
        <w:rPr>
          <w:sz w:val="24"/>
          <w:szCs w:val="24"/>
        </w:rPr>
      </w:pPr>
    </w:p>
    <w:p w14:paraId="5841710F" w14:textId="77777777" w:rsidR="00F76C9A" w:rsidRDefault="00F76C9A" w:rsidP="00E376A4">
      <w:pPr>
        <w:rPr>
          <w:sz w:val="24"/>
          <w:szCs w:val="24"/>
        </w:rPr>
      </w:pPr>
    </w:p>
    <w:p w14:paraId="619B2F81" w14:textId="10C8CAD5" w:rsidR="00F76C9A" w:rsidRDefault="00F76C9A" w:rsidP="00E376A4">
      <w:pPr>
        <w:rPr>
          <w:sz w:val="24"/>
          <w:szCs w:val="24"/>
        </w:rPr>
      </w:pPr>
    </w:p>
    <w:p w14:paraId="197A46A6" w14:textId="6F976980" w:rsidR="00F76C9A" w:rsidRDefault="00F76C9A" w:rsidP="00E376A4">
      <w:pPr>
        <w:rPr>
          <w:sz w:val="24"/>
          <w:szCs w:val="24"/>
        </w:rPr>
      </w:pPr>
    </w:p>
    <w:p w14:paraId="57DC1570" w14:textId="77777777" w:rsidR="00F76C9A" w:rsidRDefault="00F76C9A" w:rsidP="00E376A4">
      <w:pPr>
        <w:rPr>
          <w:sz w:val="24"/>
          <w:szCs w:val="24"/>
        </w:rPr>
      </w:pPr>
    </w:p>
    <w:p w14:paraId="312F5A75" w14:textId="77777777" w:rsidR="00F76C9A" w:rsidRDefault="00F76C9A" w:rsidP="00E376A4">
      <w:pPr>
        <w:rPr>
          <w:sz w:val="24"/>
          <w:szCs w:val="24"/>
        </w:rPr>
      </w:pPr>
    </w:p>
    <w:p w14:paraId="00ADFC25" w14:textId="77777777" w:rsidR="00F76C9A" w:rsidRDefault="00F76C9A" w:rsidP="00E376A4">
      <w:pPr>
        <w:rPr>
          <w:sz w:val="24"/>
          <w:szCs w:val="24"/>
        </w:rPr>
      </w:pPr>
    </w:p>
    <w:p w14:paraId="2DAECF6A" w14:textId="76FB3D4B" w:rsidR="00F76C9A" w:rsidRDefault="008A3B72" w:rsidP="00E376A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F6B4FF9" wp14:editId="72E7C25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00800" cy="4406265"/>
            <wp:effectExtent l="0" t="0" r="0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ed6.pn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7E349" w14:textId="77777777" w:rsidR="00F76C9A" w:rsidRDefault="00F76C9A" w:rsidP="00E376A4">
      <w:pPr>
        <w:rPr>
          <w:sz w:val="24"/>
          <w:szCs w:val="24"/>
        </w:rPr>
      </w:pPr>
    </w:p>
    <w:p w14:paraId="14B73B54" w14:textId="77777777" w:rsidR="00F76C9A" w:rsidRDefault="00F76C9A" w:rsidP="00E376A4">
      <w:pPr>
        <w:rPr>
          <w:sz w:val="24"/>
          <w:szCs w:val="24"/>
        </w:rPr>
      </w:pPr>
    </w:p>
    <w:p w14:paraId="546BD281" w14:textId="77777777" w:rsidR="00F76C9A" w:rsidRDefault="00F76C9A" w:rsidP="00E376A4">
      <w:pPr>
        <w:rPr>
          <w:sz w:val="24"/>
          <w:szCs w:val="24"/>
        </w:rPr>
      </w:pPr>
    </w:p>
    <w:p w14:paraId="47777DE9" w14:textId="77777777" w:rsidR="00F76C9A" w:rsidRDefault="00F76C9A" w:rsidP="00E376A4">
      <w:pPr>
        <w:rPr>
          <w:sz w:val="24"/>
          <w:szCs w:val="24"/>
        </w:rPr>
      </w:pPr>
    </w:p>
    <w:p w14:paraId="4E262A1C" w14:textId="77777777" w:rsidR="00F76C9A" w:rsidRDefault="00F76C9A" w:rsidP="00E376A4">
      <w:pPr>
        <w:rPr>
          <w:sz w:val="24"/>
          <w:szCs w:val="24"/>
        </w:rPr>
      </w:pPr>
    </w:p>
    <w:p w14:paraId="292A658A" w14:textId="77777777" w:rsidR="00F76C9A" w:rsidRDefault="00F76C9A" w:rsidP="00E376A4">
      <w:pPr>
        <w:rPr>
          <w:sz w:val="24"/>
          <w:szCs w:val="24"/>
        </w:rPr>
      </w:pPr>
    </w:p>
    <w:p w14:paraId="5A863227" w14:textId="77777777" w:rsidR="00F76C9A" w:rsidRDefault="00F76C9A" w:rsidP="00E376A4">
      <w:pPr>
        <w:rPr>
          <w:sz w:val="24"/>
          <w:szCs w:val="24"/>
        </w:rPr>
      </w:pPr>
    </w:p>
    <w:p w14:paraId="693EE5E5" w14:textId="77777777" w:rsidR="00F76C9A" w:rsidRDefault="00F76C9A" w:rsidP="00E376A4">
      <w:pPr>
        <w:rPr>
          <w:sz w:val="24"/>
          <w:szCs w:val="24"/>
        </w:rPr>
      </w:pPr>
    </w:p>
    <w:p w14:paraId="2D067954" w14:textId="77777777" w:rsidR="00F76C9A" w:rsidRDefault="00F76C9A" w:rsidP="00E376A4">
      <w:pPr>
        <w:rPr>
          <w:sz w:val="24"/>
          <w:szCs w:val="24"/>
        </w:rPr>
      </w:pPr>
    </w:p>
    <w:p w14:paraId="6C695E02" w14:textId="77777777" w:rsidR="00F76C9A" w:rsidRDefault="00F76C9A" w:rsidP="00E376A4">
      <w:pPr>
        <w:rPr>
          <w:sz w:val="24"/>
          <w:szCs w:val="24"/>
        </w:rPr>
      </w:pPr>
    </w:p>
    <w:p w14:paraId="21487268" w14:textId="77777777" w:rsidR="00F76C9A" w:rsidRDefault="00F76C9A" w:rsidP="00E376A4">
      <w:pPr>
        <w:rPr>
          <w:sz w:val="24"/>
          <w:szCs w:val="24"/>
        </w:rPr>
      </w:pPr>
    </w:p>
    <w:p w14:paraId="7359C709" w14:textId="77777777" w:rsidR="00F76C9A" w:rsidRDefault="00F76C9A" w:rsidP="00E376A4">
      <w:pPr>
        <w:rPr>
          <w:sz w:val="24"/>
          <w:szCs w:val="24"/>
        </w:rPr>
      </w:pPr>
    </w:p>
    <w:p w14:paraId="007FAE04" w14:textId="77777777" w:rsidR="00D53D0F" w:rsidRDefault="00D53D0F" w:rsidP="00E376A4">
      <w:pPr>
        <w:rPr>
          <w:sz w:val="24"/>
          <w:szCs w:val="24"/>
        </w:rPr>
      </w:pPr>
    </w:p>
    <w:p w14:paraId="4AAE552B" w14:textId="76591376" w:rsidR="00BF7F11" w:rsidRDefault="008770F9" w:rsidP="00E376A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2B8A4A2F" wp14:editId="150708DA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6400800" cy="179197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ed5.pn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AFA"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0D40E3C1" wp14:editId="6FE94826">
            <wp:simplePos x="0" y="0"/>
            <wp:positionH relativeFrom="column">
              <wp:posOffset>34648</wp:posOffset>
            </wp:positionH>
            <wp:positionV relativeFrom="paragraph">
              <wp:posOffset>3435350</wp:posOffset>
            </wp:positionV>
            <wp:extent cx="6400800" cy="179197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ed5.pn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5F8"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3E783E3" wp14:editId="5D250531">
            <wp:simplePos x="0" y="0"/>
            <wp:positionH relativeFrom="column">
              <wp:posOffset>35202</wp:posOffset>
            </wp:positionH>
            <wp:positionV relativeFrom="paragraph">
              <wp:posOffset>5492643</wp:posOffset>
            </wp:positionV>
            <wp:extent cx="6400800" cy="2241550"/>
            <wp:effectExtent l="0" t="0" r="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ed8.pn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A8FDF" w14:textId="77777777" w:rsidR="00BF7F11" w:rsidRPr="00BF7F11" w:rsidRDefault="00BF7F11" w:rsidP="00BF7F11">
      <w:pPr>
        <w:rPr>
          <w:sz w:val="24"/>
          <w:szCs w:val="24"/>
        </w:rPr>
      </w:pPr>
    </w:p>
    <w:p w14:paraId="605639A6" w14:textId="77777777" w:rsidR="00BF7F11" w:rsidRPr="00BF7F11" w:rsidRDefault="00BF7F11" w:rsidP="00BF7F11">
      <w:pPr>
        <w:rPr>
          <w:sz w:val="24"/>
          <w:szCs w:val="24"/>
        </w:rPr>
      </w:pPr>
    </w:p>
    <w:p w14:paraId="65A78EF0" w14:textId="77777777" w:rsidR="00BF7F11" w:rsidRPr="00BF7F11" w:rsidRDefault="00BF7F11" w:rsidP="00BF7F11">
      <w:pPr>
        <w:rPr>
          <w:sz w:val="24"/>
          <w:szCs w:val="24"/>
        </w:rPr>
      </w:pPr>
    </w:p>
    <w:p w14:paraId="35059D3F" w14:textId="77777777" w:rsidR="00BF7F11" w:rsidRPr="00BF7F11" w:rsidRDefault="00BF7F11" w:rsidP="00BF7F11">
      <w:pPr>
        <w:rPr>
          <w:sz w:val="24"/>
          <w:szCs w:val="24"/>
        </w:rPr>
      </w:pPr>
    </w:p>
    <w:p w14:paraId="524C9D69" w14:textId="336E3F32" w:rsidR="00BF7F11" w:rsidRDefault="00BF7F11" w:rsidP="00BF7F11">
      <w:pPr>
        <w:rPr>
          <w:sz w:val="24"/>
          <w:szCs w:val="24"/>
        </w:rPr>
      </w:pPr>
    </w:p>
    <w:p w14:paraId="277B3BAE" w14:textId="77777777" w:rsidR="00E376A4" w:rsidRDefault="00E376A4" w:rsidP="00BF7F11">
      <w:pPr>
        <w:rPr>
          <w:sz w:val="24"/>
          <w:szCs w:val="24"/>
        </w:rPr>
      </w:pPr>
    </w:p>
    <w:p w14:paraId="3DAD45DF" w14:textId="77777777" w:rsidR="00BF7F11" w:rsidRDefault="00BF7F11" w:rsidP="00BF7F11">
      <w:pPr>
        <w:rPr>
          <w:sz w:val="24"/>
          <w:szCs w:val="24"/>
        </w:rPr>
      </w:pPr>
    </w:p>
    <w:p w14:paraId="3B5E56AD" w14:textId="77777777" w:rsidR="00BF7F11" w:rsidRDefault="00BF7F11" w:rsidP="00BF7F11">
      <w:pPr>
        <w:rPr>
          <w:sz w:val="24"/>
          <w:szCs w:val="24"/>
        </w:rPr>
      </w:pPr>
    </w:p>
    <w:p w14:paraId="2D2FFC72" w14:textId="76A82283" w:rsidR="002A07B9" w:rsidRDefault="00BF7F11" w:rsidP="00BF7F1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E0C5CBB" wp14:editId="562022F3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6400800" cy="2241550"/>
            <wp:effectExtent l="0" t="0" r="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ed8.pn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0AF96" w14:textId="77777777" w:rsidR="002A07B9" w:rsidRPr="002A07B9" w:rsidRDefault="002A07B9" w:rsidP="002A07B9">
      <w:pPr>
        <w:rPr>
          <w:sz w:val="24"/>
          <w:szCs w:val="24"/>
        </w:rPr>
      </w:pPr>
    </w:p>
    <w:p w14:paraId="071286F3" w14:textId="77777777" w:rsidR="002A07B9" w:rsidRPr="002A07B9" w:rsidRDefault="002A07B9" w:rsidP="002A07B9">
      <w:pPr>
        <w:rPr>
          <w:sz w:val="24"/>
          <w:szCs w:val="24"/>
        </w:rPr>
      </w:pPr>
    </w:p>
    <w:p w14:paraId="79053116" w14:textId="77777777" w:rsidR="002A07B9" w:rsidRPr="002A07B9" w:rsidRDefault="002A07B9" w:rsidP="002A07B9">
      <w:pPr>
        <w:rPr>
          <w:sz w:val="24"/>
          <w:szCs w:val="24"/>
        </w:rPr>
      </w:pPr>
    </w:p>
    <w:p w14:paraId="43B3AE7B" w14:textId="77777777" w:rsidR="002A07B9" w:rsidRPr="002A07B9" w:rsidRDefault="002A07B9" w:rsidP="002A07B9">
      <w:pPr>
        <w:rPr>
          <w:sz w:val="24"/>
          <w:szCs w:val="24"/>
        </w:rPr>
      </w:pPr>
    </w:p>
    <w:p w14:paraId="2B40EB16" w14:textId="5F398317" w:rsidR="002A07B9" w:rsidRDefault="002A07B9" w:rsidP="002A07B9">
      <w:pPr>
        <w:rPr>
          <w:sz w:val="24"/>
          <w:szCs w:val="24"/>
        </w:rPr>
      </w:pPr>
    </w:p>
    <w:p w14:paraId="3C670477" w14:textId="57230D6A" w:rsidR="002A07B9" w:rsidRDefault="002A07B9" w:rsidP="002A07B9">
      <w:pPr>
        <w:rPr>
          <w:sz w:val="24"/>
          <w:szCs w:val="24"/>
        </w:rPr>
      </w:pPr>
    </w:p>
    <w:p w14:paraId="76C68095" w14:textId="77777777" w:rsidR="00BF7F11" w:rsidRDefault="00BF7F11" w:rsidP="002A07B9">
      <w:pPr>
        <w:rPr>
          <w:sz w:val="24"/>
          <w:szCs w:val="24"/>
        </w:rPr>
      </w:pPr>
    </w:p>
    <w:p w14:paraId="383FD59B" w14:textId="77777777" w:rsidR="002A07B9" w:rsidRDefault="002A07B9" w:rsidP="002A07B9">
      <w:pPr>
        <w:rPr>
          <w:sz w:val="24"/>
          <w:szCs w:val="24"/>
        </w:rPr>
      </w:pPr>
    </w:p>
    <w:p w14:paraId="640F4871" w14:textId="5D39CC73" w:rsidR="00F23F1D" w:rsidRPr="00E33232" w:rsidRDefault="00F23F1D" w:rsidP="00E33232">
      <w:pPr>
        <w:jc w:val="center"/>
        <w:rPr>
          <w:rFonts w:ascii="Krungthep" w:hAnsi="Krungthep" w:cs="Krungthep"/>
          <w:color w:val="FF0000"/>
          <w:sz w:val="40"/>
          <w:szCs w:val="40"/>
        </w:rPr>
      </w:pPr>
      <w:r w:rsidRPr="00E33232">
        <w:rPr>
          <w:rFonts w:ascii="Krungthep" w:hAnsi="Krungthep" w:cs="Krungthep" w:hint="cs"/>
          <w:color w:val="FF0000"/>
          <w:sz w:val="40"/>
          <w:szCs w:val="40"/>
        </w:rPr>
        <w:t xml:space="preserve">Ronan and the soda can </w:t>
      </w:r>
      <w:proofErr w:type="gramStart"/>
      <w:r w:rsidRPr="00E33232">
        <w:rPr>
          <w:rFonts w:ascii="Krungthep" w:hAnsi="Krungthep" w:cs="Krungthep" w:hint="cs"/>
          <w:color w:val="FF0000"/>
          <w:sz w:val="40"/>
          <w:szCs w:val="40"/>
        </w:rPr>
        <w:t>tabs</w:t>
      </w:r>
      <w:proofErr w:type="gramEnd"/>
      <w:r w:rsidRPr="00E33232">
        <w:rPr>
          <w:rFonts w:ascii="Krungthep" w:hAnsi="Krungthep" w:cs="Krungthep" w:hint="cs"/>
          <w:color w:val="FF0000"/>
          <w:sz w:val="40"/>
          <w:szCs w:val="40"/>
        </w:rPr>
        <w:t>:</w:t>
      </w:r>
    </w:p>
    <w:p w14:paraId="395B0E43" w14:textId="265C0679" w:rsidR="00F23F1D" w:rsidRDefault="00F23F1D" w:rsidP="002A07B9">
      <w:pPr>
        <w:rPr>
          <w:sz w:val="24"/>
          <w:szCs w:val="24"/>
        </w:rPr>
      </w:pPr>
      <w:r>
        <w:rPr>
          <w:sz w:val="24"/>
          <w:szCs w:val="24"/>
        </w:rPr>
        <w:t xml:space="preserve">Ronan gave Stan (Dr. Lieberman’s father) a bag full of soda can tabs he collected for nearly 2 years. The tabs will be turned into West Chester Senior Center, PA.  which then sends them to the Ronald McDonald House. </w:t>
      </w:r>
      <w:r w:rsidR="00D773AB">
        <w:rPr>
          <w:sz w:val="24"/>
          <w:szCs w:val="24"/>
        </w:rPr>
        <w:t>Thank you</w:t>
      </w:r>
      <w:r w:rsidR="007260C7">
        <w:rPr>
          <w:sz w:val="24"/>
          <w:szCs w:val="24"/>
        </w:rPr>
        <w:t>,</w:t>
      </w:r>
      <w:r w:rsidR="00D773AB">
        <w:rPr>
          <w:sz w:val="24"/>
          <w:szCs w:val="24"/>
        </w:rPr>
        <w:t xml:space="preserve"> Ronan!</w:t>
      </w:r>
    </w:p>
    <w:p w14:paraId="50A85368" w14:textId="5A219060" w:rsidR="00F23F1D" w:rsidRDefault="00E33232" w:rsidP="002A07B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52CDF9CB" wp14:editId="4D6F7FC9">
            <wp:simplePos x="0" y="0"/>
            <wp:positionH relativeFrom="column">
              <wp:posOffset>1979536</wp:posOffset>
            </wp:positionH>
            <wp:positionV relativeFrom="paragraph">
              <wp:posOffset>348159</wp:posOffset>
            </wp:positionV>
            <wp:extent cx="2610616" cy="3953815"/>
            <wp:effectExtent l="0" t="0" r="571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tan and Ronan-1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616" cy="395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49E69" w14:textId="7AB70401" w:rsidR="00F23F1D" w:rsidRPr="002A07B9" w:rsidRDefault="00F23F1D" w:rsidP="002A07B9">
      <w:pPr>
        <w:rPr>
          <w:sz w:val="24"/>
          <w:szCs w:val="24"/>
        </w:rPr>
      </w:pPr>
    </w:p>
    <w:sectPr w:rsidR="00F23F1D" w:rsidRPr="002A07B9">
      <w:pgSz w:w="12240" w:h="15840"/>
      <w:pgMar w:top="720" w:right="1080" w:bottom="720" w:left="1080" w:header="720" w:footer="720" w:gutter="0"/>
      <w:pgBorders w:zOrder="back" w:display="not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Krungthep">
    <w:panose1 w:val="02000400000000000000"/>
    <w:charset w:val="DE"/>
    <w:family w:val="auto"/>
    <w:pitch w:val="variable"/>
    <w:sig w:usb0="810000FF" w:usb1="5000204A" w:usb2="00000020" w:usb3="00000000" w:csb0="0001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A6B"/>
    <w:rsid w:val="000C6EAD"/>
    <w:rsid w:val="001B1D11"/>
    <w:rsid w:val="001C21DC"/>
    <w:rsid w:val="001C2608"/>
    <w:rsid w:val="001D027B"/>
    <w:rsid w:val="0022089F"/>
    <w:rsid w:val="00240F90"/>
    <w:rsid w:val="002A07B9"/>
    <w:rsid w:val="002C502F"/>
    <w:rsid w:val="002F048F"/>
    <w:rsid w:val="00325573"/>
    <w:rsid w:val="003746A2"/>
    <w:rsid w:val="0037643E"/>
    <w:rsid w:val="003867FD"/>
    <w:rsid w:val="003D0B82"/>
    <w:rsid w:val="004A0D41"/>
    <w:rsid w:val="006A4B96"/>
    <w:rsid w:val="006B5E11"/>
    <w:rsid w:val="006D35C4"/>
    <w:rsid w:val="00713756"/>
    <w:rsid w:val="007260C7"/>
    <w:rsid w:val="00726794"/>
    <w:rsid w:val="00730AFA"/>
    <w:rsid w:val="00823497"/>
    <w:rsid w:val="00841A6B"/>
    <w:rsid w:val="00855D42"/>
    <w:rsid w:val="008770F9"/>
    <w:rsid w:val="008A3B72"/>
    <w:rsid w:val="008C05B4"/>
    <w:rsid w:val="008C6618"/>
    <w:rsid w:val="009A2587"/>
    <w:rsid w:val="009F57C9"/>
    <w:rsid w:val="00A17F14"/>
    <w:rsid w:val="00A53CC5"/>
    <w:rsid w:val="00AC25E7"/>
    <w:rsid w:val="00AC4C7F"/>
    <w:rsid w:val="00AE142D"/>
    <w:rsid w:val="00B00477"/>
    <w:rsid w:val="00BE4AD6"/>
    <w:rsid w:val="00BF25F8"/>
    <w:rsid w:val="00BF7F11"/>
    <w:rsid w:val="00C05095"/>
    <w:rsid w:val="00C922EF"/>
    <w:rsid w:val="00CF3D46"/>
    <w:rsid w:val="00D53D0F"/>
    <w:rsid w:val="00D773AB"/>
    <w:rsid w:val="00D8161F"/>
    <w:rsid w:val="00E33232"/>
    <w:rsid w:val="00E376A4"/>
    <w:rsid w:val="00ED45EC"/>
    <w:rsid w:val="00F23F1D"/>
    <w:rsid w:val="00F76C9A"/>
    <w:rsid w:val="00F77EB5"/>
    <w:rsid w:val="00FF2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19AD6B"/>
  <w15:chartTrackingRefBased/>
  <w15:docId w15:val="{38B35767-A3D2-874F-A140-1AB6FDE57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customXml" Target="../customXml/item5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earlnudy/Library/Containers/com.microsoft.Word/Data/Library/Application%20Support/Microsoft/Office/16.0/DTS/en-US%7b02EE14C2-7B43-4544-9033-64BBE476E873%7d/%7b7BEC04F8-1499-6749-9259-C68A27F4B555%7dtf10002090.dotx" TargetMode="External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CTQFD2CFPMXN-979-699</_dlc_DocId>
    <_dlc_DocIdUrl xmlns="498267d4-2a5a-4c72-99d3-cf7236a95ce8">
      <Url>https://msft.spoppe.com/teams/cpub/teams/Consumer/templates/_layouts/15/DocIdRedir.aspx?ID=CTQFD2CFPMXN-979-699</Url>
      <Description>CTQFD2CFPMXN-979-699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C5C4A-57CD-4669-831C-4E00CD7FF52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2AAD48-C095-42FA-B48E-673BADEE4496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4.xml><?xml version="1.0" encoding="utf-8"?>
<ds:datastoreItem xmlns:ds="http://schemas.openxmlformats.org/officeDocument/2006/customXml" ds:itemID="{12BBAC77-A114-44D2-8F32-44B88D84B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A167477-3C8F-7047-B646-FED6BE0DD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{7BEC04F8-1499-6749-9259-C68A27F4B555}tf10002090.dotx</Template>
  <TotalTime>0</TotalTime>
  <Pages>7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2018-06-28T00:39:00Z</dcterms:created>
  <dcterms:modified xsi:type="dcterms:W3CDTF">2018-06-28T00:39:00Z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99d7d4bc-a8b2-4e0f-af6a-3738d3ab469d</vt:lpwstr>
  </property>
</Properties>
</file>